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18" w:rsidRPr="004C0F55" w:rsidRDefault="00EE7318" w:rsidP="00124E19">
      <w:pPr>
        <w:jc w:val="center"/>
        <w:rPr>
          <w:rFonts w:cs="David"/>
          <w:b/>
          <w:bCs/>
          <w:color w:val="000000"/>
          <w:sz w:val="24"/>
          <w:szCs w:val="24"/>
          <w:rtl/>
        </w:rPr>
      </w:pPr>
      <w:r w:rsidRPr="004C0F55">
        <w:rPr>
          <w:rFonts w:cs="David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                     </w:t>
      </w:r>
      <w:bookmarkStart w:id="0" w:name="OLE_LINK1"/>
    </w:p>
    <w:bookmarkEnd w:id="0"/>
    <w:p w:rsidR="007C7FA9" w:rsidRPr="00505E4F" w:rsidRDefault="007C7FA9" w:rsidP="007C7FA9">
      <w:pPr>
        <w:jc w:val="center"/>
        <w:rPr>
          <w:rFonts w:ascii="Arial" w:hAnsi="Arial" w:cs="Arial" w:hint="cs"/>
          <w:b/>
          <w:bCs/>
          <w:sz w:val="26"/>
          <w:szCs w:val="26"/>
          <w:u w:val="single"/>
          <w:rtl/>
          <w:lang w:bidi="ar-JO"/>
        </w:rPr>
      </w:pPr>
      <w:r w:rsidRPr="00505E4F">
        <w:rPr>
          <w:rFonts w:ascii="Arial" w:hAnsi="Arial" w:cs="Arial" w:hint="cs"/>
          <w:b/>
          <w:bCs/>
          <w:sz w:val="26"/>
          <w:szCs w:val="26"/>
          <w:u w:val="single"/>
          <w:rtl/>
          <w:lang w:bidi="ar-JO"/>
        </w:rPr>
        <w:t xml:space="preserve">مناقصة رقم </w:t>
      </w:r>
      <w:r>
        <w:rPr>
          <w:rFonts w:ascii="Arial" w:hAnsi="Arial" w:cs="David" w:hint="cs"/>
          <w:b/>
          <w:bCs/>
          <w:sz w:val="26"/>
          <w:szCs w:val="26"/>
          <w:u w:val="single"/>
          <w:rtl/>
        </w:rPr>
        <w:t>3/20</w:t>
      </w:r>
      <w:r w:rsidRPr="001F2681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</w:t>
      </w:r>
      <w:r w:rsidRPr="00505E4F">
        <w:rPr>
          <w:rFonts w:ascii="Arial" w:hAnsi="Arial" w:cs="Arial" w:hint="cs"/>
          <w:b/>
          <w:bCs/>
          <w:sz w:val="26"/>
          <w:szCs w:val="26"/>
          <w:u w:val="single"/>
          <w:rtl/>
          <w:lang w:bidi="ar-JO"/>
        </w:rPr>
        <w:t xml:space="preserve">لتقديم خدمات رقابة وإشراف على مشاريع المواصلات </w:t>
      </w:r>
      <w:proofErr w:type="gramStart"/>
      <w:r w:rsidRPr="00505E4F">
        <w:rPr>
          <w:rFonts w:ascii="Arial" w:hAnsi="Arial" w:cs="Arial" w:hint="cs"/>
          <w:b/>
          <w:bCs/>
          <w:sz w:val="26"/>
          <w:szCs w:val="26"/>
          <w:u w:val="single"/>
          <w:rtl/>
          <w:lang w:bidi="ar-JO"/>
        </w:rPr>
        <w:t>( ن</w:t>
      </w:r>
      <w:proofErr w:type="gramEnd"/>
      <w:r w:rsidRPr="00505E4F">
        <w:rPr>
          <w:rFonts w:ascii="Arial" w:hAnsi="Arial" w:cs="Arial" w:hint="cs"/>
          <w:b/>
          <w:bCs/>
          <w:sz w:val="26"/>
          <w:szCs w:val="26"/>
          <w:u w:val="single"/>
          <w:rtl/>
          <w:lang w:bidi="ar-JO"/>
        </w:rPr>
        <w:t xml:space="preserve"> ت ع) لحكومة إسرائيل </w:t>
      </w:r>
    </w:p>
    <w:p w:rsidR="007C7FA9" w:rsidRDefault="007C7FA9" w:rsidP="00346F7D">
      <w:pPr>
        <w:jc w:val="center"/>
        <w:rPr>
          <w:rFonts w:ascii="Arial" w:hAnsi="Arial" w:cs="David"/>
          <w:b/>
          <w:bCs/>
          <w:sz w:val="26"/>
          <w:szCs w:val="26"/>
          <w:u w:val="single"/>
          <w:rtl/>
          <w:lang w:bidi="ar-JO"/>
        </w:rPr>
      </w:pPr>
    </w:p>
    <w:p w:rsidR="007C7FA9" w:rsidRPr="007C7FA9" w:rsidRDefault="007C7FA9" w:rsidP="007C7FA9">
      <w:pPr>
        <w:pStyle w:val="af2"/>
        <w:numPr>
          <w:ilvl w:val="0"/>
          <w:numId w:val="12"/>
        </w:numPr>
        <w:spacing w:before="80"/>
        <w:ind w:left="425" w:hanging="406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JO"/>
        </w:rPr>
        <w:t>بتاريخ</w:t>
      </w:r>
      <w:r w:rsidR="003348D5" w:rsidRPr="00B15CA4">
        <w:rPr>
          <w:rFonts w:cs="David" w:hint="cs"/>
          <w:sz w:val="24"/>
          <w:szCs w:val="24"/>
          <w:rtl/>
        </w:rPr>
        <w:t xml:space="preserve"> </w:t>
      </w:r>
      <w:r w:rsidR="00B15CA4" w:rsidRPr="00B15CA4">
        <w:rPr>
          <w:rFonts w:cs="David" w:hint="cs"/>
          <w:sz w:val="24"/>
          <w:szCs w:val="24"/>
          <w:rtl/>
        </w:rPr>
        <w:t>17.8.2020</w:t>
      </w:r>
      <w:r w:rsidR="003348D5" w:rsidRPr="00B15CA4">
        <w:rPr>
          <w:rFonts w:cs="David"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JO"/>
        </w:rPr>
        <w:t xml:space="preserve">نشرت وزارة المواصلات والأمان على الطرق (فيما يلي:" </w:t>
      </w:r>
      <w:r w:rsidRPr="007C7FA9">
        <w:rPr>
          <w:rFonts w:cstheme="minorBidi" w:hint="cs"/>
          <w:b/>
          <w:bCs/>
          <w:sz w:val="24"/>
          <w:szCs w:val="24"/>
          <w:rtl/>
          <w:lang w:bidi="ar-JO"/>
        </w:rPr>
        <w:t>الوزارة</w:t>
      </w:r>
      <w:r>
        <w:rPr>
          <w:rFonts w:cstheme="minorBidi" w:hint="cs"/>
          <w:sz w:val="24"/>
          <w:szCs w:val="24"/>
          <w:rtl/>
          <w:lang w:bidi="ar-JO"/>
        </w:rPr>
        <w:t xml:space="preserve">") المناقصة المذكورة في العنوان </w:t>
      </w:r>
      <w:r w:rsidR="003348D5">
        <w:rPr>
          <w:rFonts w:cs="David" w:hint="cs"/>
          <w:sz w:val="24"/>
          <w:szCs w:val="24"/>
          <w:rtl/>
        </w:rPr>
        <w:t>(</w:t>
      </w:r>
      <w:r>
        <w:rPr>
          <w:rFonts w:cstheme="minorBidi" w:hint="cs"/>
          <w:sz w:val="24"/>
          <w:szCs w:val="24"/>
          <w:rtl/>
          <w:lang w:bidi="ar-JO"/>
        </w:rPr>
        <w:t xml:space="preserve">فيما يلي:" </w:t>
      </w:r>
      <w:r w:rsidRPr="007C7FA9">
        <w:rPr>
          <w:rFonts w:cstheme="minorBidi" w:hint="cs"/>
          <w:b/>
          <w:bCs/>
          <w:sz w:val="24"/>
          <w:szCs w:val="24"/>
          <w:rtl/>
          <w:lang w:bidi="ar-JO"/>
        </w:rPr>
        <w:t>المناقصة</w:t>
      </w:r>
      <w:r>
        <w:rPr>
          <w:rFonts w:cstheme="minorBidi" w:hint="cs"/>
          <w:sz w:val="24"/>
          <w:szCs w:val="24"/>
          <w:rtl/>
          <w:lang w:bidi="ar-JO"/>
        </w:rPr>
        <w:t>")</w:t>
      </w:r>
      <w:r w:rsidR="00444B7B">
        <w:rPr>
          <w:rFonts w:cs="David"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JO"/>
        </w:rPr>
        <w:t>بتاريخ</w:t>
      </w:r>
      <w:r w:rsidR="00002F5E">
        <w:rPr>
          <w:rFonts w:cs="David" w:hint="cs"/>
          <w:sz w:val="24"/>
          <w:szCs w:val="24"/>
          <w:rtl/>
        </w:rPr>
        <w:t xml:space="preserve"> 24.</w:t>
      </w:r>
      <w:r w:rsidR="009B2EC5">
        <w:rPr>
          <w:rFonts w:cs="David" w:hint="cs"/>
          <w:sz w:val="24"/>
          <w:szCs w:val="24"/>
          <w:rtl/>
        </w:rPr>
        <w:t>09</w:t>
      </w:r>
      <w:r w:rsidR="00002F5E">
        <w:rPr>
          <w:rFonts w:cs="David" w:hint="cs"/>
          <w:sz w:val="24"/>
          <w:szCs w:val="24"/>
          <w:rtl/>
        </w:rPr>
        <w:t xml:space="preserve">.2020 </w:t>
      </w:r>
      <w:r>
        <w:rPr>
          <w:rFonts w:cstheme="minorBidi" w:hint="cs"/>
          <w:sz w:val="24"/>
          <w:szCs w:val="24"/>
          <w:rtl/>
          <w:lang w:bidi="ar-JO"/>
        </w:rPr>
        <w:t xml:space="preserve">نُشر الرد على الأسئلة الاستفسارية التي قُدمت بما يتعلق بالمناقصة، بتاريخ </w:t>
      </w:r>
      <w:r w:rsidR="00444B7B">
        <w:rPr>
          <w:rFonts w:cs="David" w:hint="cs"/>
          <w:sz w:val="24"/>
          <w:szCs w:val="24"/>
          <w:rtl/>
        </w:rPr>
        <w:t xml:space="preserve">1.10.2020 </w:t>
      </w:r>
      <w:r>
        <w:rPr>
          <w:rFonts w:cstheme="minorBidi" w:hint="cs"/>
          <w:sz w:val="24"/>
          <w:szCs w:val="24"/>
          <w:rtl/>
          <w:lang w:bidi="ar-JO"/>
        </w:rPr>
        <w:t xml:space="preserve">نُشر إعلان تأجيل لموعد تقديم العروض، وبتاريخ </w:t>
      </w:r>
      <w:r w:rsidR="00A847E8">
        <w:rPr>
          <w:rFonts w:cs="David" w:hint="cs"/>
          <w:sz w:val="24"/>
          <w:szCs w:val="24"/>
          <w:rtl/>
        </w:rPr>
        <w:t xml:space="preserve">15.10.2020 </w:t>
      </w:r>
      <w:r>
        <w:rPr>
          <w:rFonts w:cstheme="minorBidi" w:hint="cs"/>
          <w:sz w:val="24"/>
          <w:szCs w:val="24"/>
          <w:rtl/>
          <w:lang w:bidi="ar-JO"/>
        </w:rPr>
        <w:t>نُشر إعلان حول تغيير شروط الحد الأدنى وتأجيل موعد تقديم العروض.</w:t>
      </w:r>
    </w:p>
    <w:p w:rsidR="007C7FA9" w:rsidRPr="007C7FA9" w:rsidRDefault="007C7FA9" w:rsidP="007C7FA9">
      <w:pPr>
        <w:pStyle w:val="af2"/>
        <w:numPr>
          <w:ilvl w:val="0"/>
          <w:numId w:val="12"/>
        </w:numPr>
        <w:spacing w:before="80"/>
        <w:ind w:left="425" w:hanging="406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 xml:space="preserve">استمراراً للمذكور تعلن لجنة المناقصات بهذا عن </w:t>
      </w:r>
      <w:r>
        <w:rPr>
          <w:rFonts w:cs="Arial" w:hint="cs"/>
          <w:b/>
          <w:bCs/>
          <w:sz w:val="28"/>
          <w:rtl/>
          <w:lang w:bidi="ar-JO"/>
        </w:rPr>
        <w:t xml:space="preserve">تأجيل موعد تقديم العروض، </w:t>
      </w:r>
      <w:r w:rsidRPr="007C7FA9">
        <w:rPr>
          <w:rFonts w:cs="Arial" w:hint="cs"/>
          <w:b/>
          <w:bCs/>
          <w:sz w:val="28"/>
          <w:u w:val="single"/>
          <w:rtl/>
          <w:lang w:bidi="ar-JO"/>
        </w:rPr>
        <w:t>لتاريخ</w:t>
      </w:r>
      <w:r w:rsidR="008B18EE" w:rsidRPr="007C7FA9">
        <w:rPr>
          <w:rFonts w:cs="David" w:hint="cs"/>
          <w:b/>
          <w:bCs/>
          <w:sz w:val="28"/>
          <w:u w:val="single"/>
          <w:rtl/>
        </w:rPr>
        <w:t xml:space="preserve"> 26.11.2020</w:t>
      </w:r>
      <w:r w:rsidR="008B18EE" w:rsidRPr="00002F5E">
        <w:rPr>
          <w:rFonts w:cs="David" w:hint="cs"/>
          <w:b/>
          <w:bCs/>
          <w:sz w:val="28"/>
          <w:rtl/>
        </w:rPr>
        <w:t xml:space="preserve">. </w:t>
      </w:r>
      <w:r>
        <w:rPr>
          <w:rFonts w:cstheme="minorBidi" w:hint="cs"/>
          <w:b/>
          <w:bCs/>
          <w:sz w:val="28"/>
          <w:rtl/>
          <w:lang w:bidi="ar-JO"/>
        </w:rPr>
        <w:t>لا يوجد تغيير بموعد سريان كفالة المناقصة.</w:t>
      </w:r>
    </w:p>
    <w:p w:rsidR="00AE4B10" w:rsidRPr="001F2681" w:rsidRDefault="00AE4B10" w:rsidP="00AE4B10">
      <w:pPr>
        <w:pStyle w:val="af2"/>
        <w:spacing w:before="80"/>
        <w:ind w:left="19"/>
        <w:jc w:val="both"/>
        <w:rPr>
          <w:rFonts w:ascii="Arial" w:hAnsi="Arial" w:cs="David"/>
          <w:b/>
          <w:bCs/>
          <w:sz w:val="24"/>
          <w:szCs w:val="24"/>
          <w:rtl/>
        </w:rPr>
      </w:pPr>
    </w:p>
    <w:p w:rsidR="00451C38" w:rsidRPr="004C0F55" w:rsidRDefault="00451C38" w:rsidP="00451C38">
      <w:pPr>
        <w:rPr>
          <w:rFonts w:cs="David" w:hint="cs"/>
          <w:sz w:val="24"/>
          <w:szCs w:val="24"/>
        </w:rPr>
      </w:pPr>
    </w:p>
    <w:p w:rsidR="007C7FA9" w:rsidRDefault="00AE4B10" w:rsidP="007C7FA9">
      <w:pPr>
        <w:tabs>
          <w:tab w:val="left" w:pos="720"/>
        </w:tabs>
        <w:spacing w:after="200" w:line="276" w:lineRule="auto"/>
        <w:contextualSpacing/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 w:rsidR="007C7FA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مع فائق الاحترام</w:t>
      </w:r>
    </w:p>
    <w:p w:rsidR="007C7FA9" w:rsidRDefault="007C7FA9" w:rsidP="007C7FA9">
      <w:pPr>
        <w:tabs>
          <w:tab w:val="left" w:pos="720"/>
        </w:tabs>
        <w:spacing w:after="200" w:line="276" w:lineRule="auto"/>
        <w:contextualSpacing/>
        <w:jc w:val="right"/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وزارة المواصلات والأمان على الطرق</w:t>
      </w:r>
    </w:p>
    <w:p w:rsidR="00AE4B10" w:rsidRPr="00DB49D9" w:rsidRDefault="00AE4B10" w:rsidP="007C7FA9">
      <w:pPr>
        <w:tabs>
          <w:tab w:val="left" w:pos="720"/>
        </w:tabs>
        <w:spacing w:after="200" w:line="276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DB49D9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</w:p>
    <w:p w:rsidR="005F5326" w:rsidRPr="004C0F55" w:rsidRDefault="005F5326" w:rsidP="00AE4B10">
      <w:pPr>
        <w:ind w:hanging="1"/>
        <w:jc w:val="right"/>
        <w:rPr>
          <w:rFonts w:cs="David"/>
          <w:b/>
          <w:bCs/>
          <w:color w:val="000000"/>
          <w:sz w:val="24"/>
          <w:szCs w:val="24"/>
          <w:rtl/>
        </w:rPr>
      </w:pPr>
      <w:bookmarkStart w:id="1" w:name="_GoBack"/>
      <w:bookmarkEnd w:id="1"/>
    </w:p>
    <w:sectPr w:rsidR="005F5326" w:rsidRPr="004C0F55" w:rsidSect="009401B8">
      <w:headerReference w:type="default" r:id="rId11"/>
      <w:footerReference w:type="default" r:id="rId12"/>
      <w:endnotePr>
        <w:numFmt w:val="lowerLetter"/>
      </w:endnotePr>
      <w:pgSz w:w="11906" w:h="16838"/>
      <w:pgMar w:top="1134" w:right="1134" w:bottom="1134" w:left="1134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C16" w:rsidRDefault="00300C16">
      <w:r>
        <w:separator/>
      </w:r>
    </w:p>
  </w:endnote>
  <w:endnote w:type="continuationSeparator" w:id="0">
    <w:p w:rsidR="00300C16" w:rsidRDefault="0030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David">
    <w:panose1 w:val="00000000000000000000"/>
    <w:charset w:val="02"/>
    <w:family w:val="auto"/>
    <w:notTrueType/>
    <w:pitch w:val="variable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3D2" w:rsidRPr="003915E5" w:rsidRDefault="00E863D2">
    <w:pPr>
      <w:pStyle w:val="a8"/>
      <w:jc w:val="right"/>
      <w:rPr>
        <w:rFonts w:cs="David"/>
      </w:rPr>
    </w:pPr>
    <w:r w:rsidRPr="003915E5">
      <w:rPr>
        <w:rFonts w:cs="David"/>
      </w:rPr>
      <w:fldChar w:fldCharType="begin"/>
    </w:r>
    <w:r w:rsidRPr="003915E5">
      <w:rPr>
        <w:rFonts w:cs="David"/>
        <w:rtl/>
        <w:cs/>
      </w:rPr>
      <w:instrText xml:space="preserve">PAGE   </w:instrText>
    </w:r>
    <w:r w:rsidRPr="003915E5">
      <w:rPr>
        <w:rFonts w:cs="David"/>
        <w:cs/>
      </w:rPr>
      <w:instrText>\</w:instrText>
    </w:r>
    <w:r w:rsidRPr="003915E5">
      <w:rPr>
        <w:rFonts w:cs="David"/>
        <w:rtl/>
        <w:cs/>
      </w:rPr>
      <w:instrText xml:space="preserve">* </w:instrText>
    </w:r>
    <w:r w:rsidRPr="003915E5">
      <w:rPr>
        <w:rFonts w:cs="David"/>
        <w:cs/>
      </w:rPr>
      <w:instrText>MERGEFORMAT</w:instrText>
    </w:r>
    <w:r w:rsidRPr="003915E5">
      <w:rPr>
        <w:rFonts w:cs="David"/>
      </w:rPr>
      <w:fldChar w:fldCharType="separate"/>
    </w:r>
    <w:r w:rsidR="007C7FA9" w:rsidRPr="007C7FA9">
      <w:rPr>
        <w:rFonts w:cs="David"/>
        <w:noProof/>
        <w:rtl/>
        <w:lang w:val="he-IL"/>
      </w:rPr>
      <w:t>1</w:t>
    </w:r>
    <w:r w:rsidRPr="003915E5">
      <w:rPr>
        <w:rFonts w:cs="David"/>
      </w:rPr>
      <w:fldChar w:fldCharType="end"/>
    </w:r>
  </w:p>
  <w:p w:rsidR="00E863D2" w:rsidRDefault="00E863D2">
    <w:pPr>
      <w:pStyle w:val="a8"/>
      <w:pBdr>
        <w:top w:val="single" w:sz="4" w:space="1" w:color="auto"/>
      </w:pBdr>
      <w:jc w:val="center"/>
      <w:rPr>
        <w:rFonts w:cs="David"/>
        <w:b/>
        <w:bCs/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C16" w:rsidRDefault="00300C16">
      <w:r>
        <w:separator/>
      </w:r>
    </w:p>
  </w:footnote>
  <w:footnote w:type="continuationSeparator" w:id="0">
    <w:p w:rsidR="00300C16" w:rsidRDefault="0030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3D2" w:rsidRDefault="006748BB" w:rsidP="00944115">
    <w:pPr>
      <w:pStyle w:val="a6"/>
      <w:tabs>
        <w:tab w:val="clear" w:pos="4153"/>
        <w:tab w:val="left" w:pos="6944"/>
      </w:tabs>
      <w:ind w:left="43"/>
      <w:jc w:val="right"/>
      <w:rPr>
        <w:noProof/>
        <w:rtl/>
        <w:lang w:eastAsia="en-US"/>
      </w:rPr>
    </w:pPr>
    <w:r>
      <w:rPr>
        <w:rFonts w:cs="David"/>
        <w:b/>
        <w:bCs/>
        <w:noProof/>
        <w:color w:val="0000FF"/>
        <w:szCs w:val="36"/>
        <w:rtl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5217160</wp:posOffset>
          </wp:positionH>
          <wp:positionV relativeFrom="paragraph">
            <wp:posOffset>-58420</wp:posOffset>
          </wp:positionV>
          <wp:extent cx="984250" cy="788670"/>
          <wp:effectExtent l="0" t="0" r="0" b="0"/>
          <wp:wrapNone/>
          <wp:docPr id="3" name="תמונה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FA9">
      <w:rPr>
        <w:rFonts w:cs="Arial" w:hint="cs"/>
        <w:b/>
        <w:bCs/>
        <w:color w:val="0000FF"/>
        <w:szCs w:val="36"/>
        <w:rtl/>
        <w:lang w:bidi="ar-JO"/>
      </w:rPr>
      <w:t xml:space="preserve">دولة إسرائيل </w:t>
    </w:r>
    <w:r w:rsidR="00E863D2" w:rsidRPr="005A1609">
      <w:rPr>
        <w:rFonts w:cs="David"/>
        <w:b/>
        <w:bCs/>
        <w:color w:val="0000FF"/>
        <w:szCs w:val="36"/>
        <w:rtl/>
      </w:rPr>
      <w:t xml:space="preserve">  </w:t>
    </w:r>
    <w:r w:rsidR="00E863D2">
      <w:rPr>
        <w:rFonts w:cs="David" w:hint="cs"/>
        <w:b/>
        <w:bCs/>
        <w:color w:val="0000FF"/>
        <w:szCs w:val="36"/>
        <w:rtl/>
      </w:rPr>
      <w:t xml:space="preserve">                    </w:t>
    </w:r>
    <w:r w:rsidR="00E863D2" w:rsidRPr="005A1609">
      <w:rPr>
        <w:rFonts w:cs="David"/>
        <w:b/>
        <w:bCs/>
        <w:color w:val="0000FF"/>
        <w:szCs w:val="36"/>
        <w:rtl/>
      </w:rPr>
      <w:t xml:space="preserve"> </w:t>
    </w:r>
    <w:r w:rsidR="00E863D2">
      <w:rPr>
        <w:rFonts w:cs="David" w:hint="cs"/>
        <w:b/>
        <w:bCs/>
        <w:color w:val="0000FF"/>
        <w:szCs w:val="36"/>
        <w:rtl/>
      </w:rPr>
      <w:t xml:space="preserve"> </w:t>
    </w:r>
    <w:r w:rsidRPr="0038327B">
      <w:rPr>
        <w:noProof/>
        <w:lang w:val="en-US" w:eastAsia="en-US"/>
      </w:rPr>
      <w:drawing>
        <wp:inline distT="0" distB="0" distL="0" distR="0">
          <wp:extent cx="1392555" cy="601980"/>
          <wp:effectExtent l="0" t="0" r="0" b="0"/>
          <wp:docPr id="1" name="תמונה 1" descr="תיאור: תיאור: cid:image001.jpg@01CF9C31.1A24E5B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תיאור: cid:image001.jpg@01CF9C31.1A24E5B0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55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7FA9" w:rsidRPr="00C54FF8" w:rsidRDefault="007C7FA9" w:rsidP="007C7FA9">
    <w:pPr>
      <w:tabs>
        <w:tab w:val="left" w:pos="1728"/>
      </w:tabs>
      <w:jc w:val="both"/>
      <w:rPr>
        <w:rFonts w:cs="Arial" w:hint="cs"/>
        <w:sz w:val="16"/>
        <w:szCs w:val="16"/>
        <w:rtl/>
        <w:lang w:bidi="ar-JO"/>
      </w:rPr>
    </w:pPr>
    <w:r w:rsidRPr="00C54FF8">
      <w:rPr>
        <w:rFonts w:cs="Arial" w:hint="cs"/>
        <w:sz w:val="16"/>
        <w:szCs w:val="16"/>
        <w:rtl/>
        <w:lang w:bidi="ar-SA"/>
      </w:rPr>
      <w:t xml:space="preserve">وزارة المواصلات والأمان على الطرق </w:t>
    </w:r>
    <w:r>
      <w:rPr>
        <w:rFonts w:cs="Arial" w:hint="cs"/>
        <w:sz w:val="16"/>
        <w:szCs w:val="16"/>
        <w:rtl/>
        <w:lang w:bidi="ar-JO"/>
      </w:rPr>
      <w:t xml:space="preserve">                                                                                                                          </w:t>
    </w:r>
    <w:r w:rsidRPr="00C54FF8">
      <w:rPr>
        <w:rFonts w:cs="Arial" w:hint="cs"/>
        <w:sz w:val="16"/>
        <w:szCs w:val="16"/>
        <w:rtl/>
        <w:lang w:bidi="ar-SA"/>
      </w:rPr>
      <w:t>السلطة القطرية للمواصلات العمومية</w:t>
    </w:r>
  </w:p>
  <w:p w:rsidR="00E863D2" w:rsidRPr="00044550" w:rsidRDefault="00E863D2" w:rsidP="00944115">
    <w:pPr>
      <w:pStyle w:val="a6"/>
      <w:tabs>
        <w:tab w:val="clear" w:pos="4153"/>
        <w:tab w:val="left" w:pos="6944"/>
      </w:tabs>
      <w:ind w:left="43"/>
      <w:jc w:val="right"/>
      <w:rPr>
        <w:noProof/>
        <w:rtl/>
        <w:lang w:eastAsia="en-US"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17984"/>
    <w:multiLevelType w:val="hybridMultilevel"/>
    <w:tmpl w:val="A72A6160"/>
    <w:lvl w:ilvl="0" w:tplc="515E00CA">
      <w:start w:val="1"/>
      <w:numFmt w:val="hebrew1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A6D3B"/>
    <w:multiLevelType w:val="hybridMultilevel"/>
    <w:tmpl w:val="938CC5CE"/>
    <w:lvl w:ilvl="0" w:tplc="51266ED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43243"/>
    <w:multiLevelType w:val="multilevel"/>
    <w:tmpl w:val="ED7E7F1C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779" w:hanging="504"/>
      </w:pPr>
      <w:rPr>
        <w:rFonts w:cs="David"/>
        <w:b w:val="0"/>
        <w:bCs w:val="0"/>
        <w:i w:val="0"/>
        <w:iCs w:val="0"/>
        <w:lang w:bidi="he-IL"/>
      </w:rPr>
    </w:lvl>
    <w:lvl w:ilvl="3">
      <w:start w:val="1"/>
      <w:numFmt w:val="decimal"/>
      <w:lvlText w:val="%1.%2.%3.%4."/>
      <w:lvlJc w:val="left"/>
      <w:pPr>
        <w:ind w:left="3199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lang w:val="en-US" w:bidi="he-IL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lang w:val="en-US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4276F3"/>
    <w:multiLevelType w:val="hybridMultilevel"/>
    <w:tmpl w:val="2C5E8574"/>
    <w:lvl w:ilvl="0" w:tplc="0409000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</w:abstractNum>
  <w:abstractNum w:abstractNumId="4" w15:restartNumberingAfterBreak="0">
    <w:nsid w:val="20522C3C"/>
    <w:multiLevelType w:val="hybridMultilevel"/>
    <w:tmpl w:val="7F126DCC"/>
    <w:lvl w:ilvl="0" w:tplc="E826A8B8">
      <w:start w:val="1"/>
      <w:numFmt w:val="bullet"/>
      <w:lvlText w:val="▢"/>
      <w:lvlJc w:val="left"/>
      <w:pPr>
        <w:ind w:left="1080" w:hanging="360"/>
      </w:pPr>
      <w:rPr>
        <w:rFonts w:ascii="Yu Gothic Medium" w:eastAsia="Yu Gothic Medium" w:hAnsi="Yu Gothic Medium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D41B51"/>
    <w:multiLevelType w:val="hybridMultilevel"/>
    <w:tmpl w:val="2D685D0C"/>
    <w:lvl w:ilvl="0" w:tplc="A9BC2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8226A"/>
    <w:multiLevelType w:val="multilevel"/>
    <w:tmpl w:val="BC92D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23783E"/>
    <w:multiLevelType w:val="hybridMultilevel"/>
    <w:tmpl w:val="43AC8966"/>
    <w:lvl w:ilvl="0" w:tplc="E826A8B8">
      <w:start w:val="1"/>
      <w:numFmt w:val="bullet"/>
      <w:lvlText w:val="▢"/>
      <w:lvlJc w:val="left"/>
      <w:pPr>
        <w:ind w:left="720" w:hanging="360"/>
      </w:pPr>
      <w:rPr>
        <w:rFonts w:ascii="Yu Gothic Medium" w:eastAsia="Yu Gothic Medium" w:hAnsi="Yu Gothic Medium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9" w15:restartNumberingAfterBreak="0">
    <w:nsid w:val="38D92501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794C29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0647403"/>
    <w:multiLevelType w:val="hybridMultilevel"/>
    <w:tmpl w:val="56A43216"/>
    <w:lvl w:ilvl="0" w:tplc="89ECB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C135EF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D92E27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AA2AAB"/>
    <w:multiLevelType w:val="hybridMultilevel"/>
    <w:tmpl w:val="17EE4F0C"/>
    <w:lvl w:ilvl="0" w:tplc="7BD058CC">
      <w:start w:val="1"/>
      <w:numFmt w:val="bullet"/>
      <w:lvlText w:val="-"/>
      <w:lvlJc w:val="left"/>
      <w:pPr>
        <w:ind w:left="858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5" w15:restartNumberingAfterBreak="0">
    <w:nsid w:val="52607105"/>
    <w:multiLevelType w:val="hybridMultilevel"/>
    <w:tmpl w:val="A72A6160"/>
    <w:lvl w:ilvl="0" w:tplc="515E00CA">
      <w:start w:val="1"/>
      <w:numFmt w:val="hebrew1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17AAB"/>
    <w:multiLevelType w:val="multilevel"/>
    <w:tmpl w:val="18BA0DD6"/>
    <w:lvl w:ilvl="0">
      <w:start w:val="1"/>
      <w:numFmt w:val="decimal"/>
      <w:pStyle w:val="10"/>
      <w:lvlText w:val="%1.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20"/>
      <w:lvlText w:val="%1.%2"/>
      <w:lvlJc w:val="left"/>
      <w:pPr>
        <w:tabs>
          <w:tab w:val="num" w:pos="1191"/>
        </w:tabs>
        <w:ind w:left="1191" w:hanging="624"/>
      </w:pPr>
      <w:rPr>
        <w:b w:val="0"/>
        <w:bCs w:val="0"/>
        <w:lang w:bidi="he-IL"/>
      </w:rPr>
    </w:lvl>
    <w:lvl w:ilvl="2">
      <w:start w:val="1"/>
      <w:numFmt w:val="decimal"/>
      <w:pStyle w:val="30"/>
      <w:lvlText w:val="%1.%2.%3"/>
      <w:lvlJc w:val="left"/>
      <w:pPr>
        <w:tabs>
          <w:tab w:val="num" w:pos="2110"/>
        </w:tabs>
        <w:ind w:left="2110" w:hanging="850"/>
      </w:pPr>
      <w:rPr>
        <w:lang w:bidi="he-IL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119"/>
        </w:tabs>
        <w:ind w:left="3119" w:hanging="1078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4366"/>
        </w:tabs>
        <w:ind w:left="4366" w:hanging="1247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5AF817B0"/>
    <w:multiLevelType w:val="multilevel"/>
    <w:tmpl w:val="D1D67784"/>
    <w:lvl w:ilvl="0">
      <w:start w:val="5"/>
      <w:numFmt w:val="decimal"/>
      <w:lvlText w:val="%1"/>
      <w:lvlJc w:val="left"/>
      <w:pPr>
        <w:ind w:left="765" w:hanging="765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615" w:hanging="765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465" w:hanging="765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15" w:hanging="765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65" w:hanging="765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1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  <w:sz w:val="24"/>
      </w:rPr>
    </w:lvl>
  </w:abstractNum>
  <w:abstractNum w:abstractNumId="18" w15:restartNumberingAfterBreak="0">
    <w:nsid w:val="5DF83471"/>
    <w:multiLevelType w:val="hybridMultilevel"/>
    <w:tmpl w:val="0554E1A8"/>
    <w:lvl w:ilvl="0" w:tplc="219CC10E">
      <w:start w:val="1"/>
      <w:numFmt w:val="hebrew1"/>
      <w:lvlText w:val="%1."/>
      <w:lvlJc w:val="left"/>
      <w:pPr>
        <w:ind w:left="359" w:hanging="360"/>
      </w:pPr>
      <w:rPr>
        <w:rFonts w:ascii="Arial" w:eastAsia="Times New Roman" w:hAnsi="Arial" w:cs="David"/>
      </w:rPr>
    </w:lvl>
    <w:lvl w:ilvl="1" w:tplc="D5387950">
      <w:start w:val="1"/>
      <w:numFmt w:val="decimal"/>
      <w:lvlText w:val="%2."/>
      <w:lvlJc w:val="center"/>
      <w:pPr>
        <w:ind w:left="107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5E50753B"/>
    <w:multiLevelType w:val="hybridMultilevel"/>
    <w:tmpl w:val="7584AE04"/>
    <w:lvl w:ilvl="0" w:tplc="0409000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56" w:hanging="360"/>
      </w:pPr>
      <w:rPr>
        <w:rFonts w:ascii="Wingdings" w:hAnsi="Wingdings" w:hint="default"/>
      </w:rPr>
    </w:lvl>
  </w:abstractNum>
  <w:abstractNum w:abstractNumId="20" w15:restartNumberingAfterBreak="0">
    <w:nsid w:val="61222B2F"/>
    <w:multiLevelType w:val="hybridMultilevel"/>
    <w:tmpl w:val="FCB68424"/>
    <w:lvl w:ilvl="0" w:tplc="AEC6556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D9D45D5C">
      <w:start w:val="1"/>
      <w:numFmt w:val="hebrew1"/>
      <w:lvlText w:val="%2."/>
      <w:lvlJc w:val="left"/>
      <w:pPr>
        <w:ind w:left="107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1" w15:restartNumberingAfterBreak="0">
    <w:nsid w:val="612338B4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38F2010"/>
    <w:multiLevelType w:val="multilevel"/>
    <w:tmpl w:val="3650074E"/>
    <w:lvl w:ilvl="0">
      <w:start w:val="5"/>
      <w:numFmt w:val="decimal"/>
      <w:lvlText w:val="%1"/>
      <w:lvlJc w:val="left"/>
      <w:pPr>
        <w:ind w:left="765" w:hanging="765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ind w:left="1615" w:hanging="76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465" w:hanging="765"/>
      </w:pPr>
      <w:rPr>
        <w:rFonts w:hint="default"/>
        <w:sz w:val="24"/>
      </w:rPr>
    </w:lvl>
    <w:lvl w:ilvl="3">
      <w:start w:val="3"/>
      <w:numFmt w:val="decimal"/>
      <w:lvlText w:val="%1.%2.%3.%4"/>
      <w:lvlJc w:val="left"/>
      <w:pPr>
        <w:ind w:left="3315" w:hanging="765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65" w:hanging="765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1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  <w:sz w:val="24"/>
      </w:rPr>
    </w:lvl>
  </w:abstractNum>
  <w:abstractNum w:abstractNumId="23" w15:restartNumberingAfterBreak="0">
    <w:nsid w:val="6D4F4194"/>
    <w:multiLevelType w:val="multilevel"/>
    <w:tmpl w:val="4866DFA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4" w15:restartNumberingAfterBreak="0">
    <w:nsid w:val="704A1F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4194" w:hanging="792"/>
      </w:pPr>
      <w:rPr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3B484F"/>
    <w:multiLevelType w:val="multilevel"/>
    <w:tmpl w:val="9078D44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734" w:hanging="60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2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  <w:sz w:val="24"/>
      </w:rPr>
    </w:lvl>
  </w:abstractNum>
  <w:abstractNum w:abstractNumId="26" w15:restartNumberingAfterBreak="0">
    <w:nsid w:val="777811DB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B67B4D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AF1430A"/>
    <w:multiLevelType w:val="multilevel"/>
    <w:tmpl w:val="195E985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B9B3F4D"/>
    <w:multiLevelType w:val="hybridMultilevel"/>
    <w:tmpl w:val="A72A6160"/>
    <w:lvl w:ilvl="0" w:tplc="515E00CA">
      <w:start w:val="1"/>
      <w:numFmt w:val="hebrew1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18"/>
  </w:num>
  <w:num w:numId="5">
    <w:abstractNumId w:val="0"/>
  </w:num>
  <w:num w:numId="6">
    <w:abstractNumId w:val="20"/>
  </w:num>
  <w:num w:numId="7">
    <w:abstractNumId w:val="15"/>
  </w:num>
  <w:num w:numId="8">
    <w:abstractNumId w:val="5"/>
  </w:num>
  <w:num w:numId="9">
    <w:abstractNumId w:val="1"/>
  </w:num>
  <w:num w:numId="10">
    <w:abstractNumId w:val="11"/>
  </w:num>
  <w:num w:numId="11">
    <w:abstractNumId w:val="29"/>
  </w:num>
  <w:num w:numId="12">
    <w:abstractNumId w:val="24"/>
  </w:num>
  <w:num w:numId="13">
    <w:abstractNumId w:val="2"/>
  </w:num>
  <w:num w:numId="14">
    <w:abstractNumId w:val="8"/>
  </w:num>
  <w:num w:numId="15">
    <w:abstractNumId w:val="3"/>
  </w:num>
  <w:num w:numId="16">
    <w:abstractNumId w:val="19"/>
  </w:num>
  <w:num w:numId="17">
    <w:abstractNumId w:val="10"/>
  </w:num>
  <w:num w:numId="18">
    <w:abstractNumId w:val="4"/>
  </w:num>
  <w:num w:numId="19">
    <w:abstractNumId w:val="7"/>
  </w:num>
  <w:num w:numId="20">
    <w:abstractNumId w:val="28"/>
  </w:num>
  <w:num w:numId="21">
    <w:abstractNumId w:val="12"/>
  </w:num>
  <w:num w:numId="22">
    <w:abstractNumId w:val="13"/>
  </w:num>
  <w:num w:numId="23">
    <w:abstractNumId w:val="26"/>
  </w:num>
  <w:num w:numId="24">
    <w:abstractNumId w:val="27"/>
  </w:num>
  <w:num w:numId="25">
    <w:abstractNumId w:val="21"/>
  </w:num>
  <w:num w:numId="26">
    <w:abstractNumId w:val="9"/>
  </w:num>
  <w:num w:numId="27">
    <w:abstractNumId w:val="17"/>
  </w:num>
  <w:num w:numId="28">
    <w:abstractNumId w:val="25"/>
  </w:num>
  <w:num w:numId="29">
    <w:abstractNumId w:val="22"/>
  </w:num>
  <w:num w:numId="3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F6"/>
    <w:rsid w:val="00000828"/>
    <w:rsid w:val="000015DC"/>
    <w:rsid w:val="00002F5E"/>
    <w:rsid w:val="00003AD9"/>
    <w:rsid w:val="00003D9F"/>
    <w:rsid w:val="0000473A"/>
    <w:rsid w:val="00004D72"/>
    <w:rsid w:val="00010773"/>
    <w:rsid w:val="00010C40"/>
    <w:rsid w:val="000116A2"/>
    <w:rsid w:val="00011736"/>
    <w:rsid w:val="000121D3"/>
    <w:rsid w:val="000123C8"/>
    <w:rsid w:val="000141BC"/>
    <w:rsid w:val="0001507F"/>
    <w:rsid w:val="00017DFA"/>
    <w:rsid w:val="00021352"/>
    <w:rsid w:val="00021502"/>
    <w:rsid w:val="00021795"/>
    <w:rsid w:val="00021E36"/>
    <w:rsid w:val="000240C7"/>
    <w:rsid w:val="0002435E"/>
    <w:rsid w:val="00024B12"/>
    <w:rsid w:val="00025228"/>
    <w:rsid w:val="00025FBC"/>
    <w:rsid w:val="00026334"/>
    <w:rsid w:val="00026340"/>
    <w:rsid w:val="0002690F"/>
    <w:rsid w:val="00030448"/>
    <w:rsid w:val="00030756"/>
    <w:rsid w:val="000308FF"/>
    <w:rsid w:val="000312BD"/>
    <w:rsid w:val="00031D39"/>
    <w:rsid w:val="00031E61"/>
    <w:rsid w:val="00031FE3"/>
    <w:rsid w:val="000324E5"/>
    <w:rsid w:val="000333A3"/>
    <w:rsid w:val="0003373D"/>
    <w:rsid w:val="00034DCD"/>
    <w:rsid w:val="00035462"/>
    <w:rsid w:val="00035B3C"/>
    <w:rsid w:val="000409EB"/>
    <w:rsid w:val="000411E6"/>
    <w:rsid w:val="00041FBB"/>
    <w:rsid w:val="00043A3A"/>
    <w:rsid w:val="000440D1"/>
    <w:rsid w:val="00044550"/>
    <w:rsid w:val="000447D7"/>
    <w:rsid w:val="00045B86"/>
    <w:rsid w:val="00047451"/>
    <w:rsid w:val="00050C5B"/>
    <w:rsid w:val="000524FA"/>
    <w:rsid w:val="000531C5"/>
    <w:rsid w:val="00053F81"/>
    <w:rsid w:val="00054D81"/>
    <w:rsid w:val="00055073"/>
    <w:rsid w:val="000606B7"/>
    <w:rsid w:val="00060AFA"/>
    <w:rsid w:val="0006292C"/>
    <w:rsid w:val="00063268"/>
    <w:rsid w:val="00063595"/>
    <w:rsid w:val="00063BA0"/>
    <w:rsid w:val="00063C2B"/>
    <w:rsid w:val="00064728"/>
    <w:rsid w:val="00064FEE"/>
    <w:rsid w:val="0006638D"/>
    <w:rsid w:val="000665A5"/>
    <w:rsid w:val="000717C8"/>
    <w:rsid w:val="00073F21"/>
    <w:rsid w:val="00074E23"/>
    <w:rsid w:val="00074E5B"/>
    <w:rsid w:val="000755DF"/>
    <w:rsid w:val="00075779"/>
    <w:rsid w:val="000762A8"/>
    <w:rsid w:val="00076A5C"/>
    <w:rsid w:val="00076D18"/>
    <w:rsid w:val="000809B7"/>
    <w:rsid w:val="0008134F"/>
    <w:rsid w:val="000817BE"/>
    <w:rsid w:val="000827E8"/>
    <w:rsid w:val="00082C6D"/>
    <w:rsid w:val="00082DA1"/>
    <w:rsid w:val="00082F2E"/>
    <w:rsid w:val="000845FB"/>
    <w:rsid w:val="000851EE"/>
    <w:rsid w:val="000853A7"/>
    <w:rsid w:val="00086718"/>
    <w:rsid w:val="000920C2"/>
    <w:rsid w:val="00092934"/>
    <w:rsid w:val="0009348D"/>
    <w:rsid w:val="00095EAD"/>
    <w:rsid w:val="000975DF"/>
    <w:rsid w:val="000A2D2C"/>
    <w:rsid w:val="000A2F51"/>
    <w:rsid w:val="000A3315"/>
    <w:rsid w:val="000A3389"/>
    <w:rsid w:val="000A38AF"/>
    <w:rsid w:val="000A4D70"/>
    <w:rsid w:val="000A5326"/>
    <w:rsid w:val="000A6018"/>
    <w:rsid w:val="000A6B89"/>
    <w:rsid w:val="000A72DF"/>
    <w:rsid w:val="000A785E"/>
    <w:rsid w:val="000B0A44"/>
    <w:rsid w:val="000B1109"/>
    <w:rsid w:val="000B1F75"/>
    <w:rsid w:val="000B2F06"/>
    <w:rsid w:val="000B3429"/>
    <w:rsid w:val="000B37C9"/>
    <w:rsid w:val="000B6A22"/>
    <w:rsid w:val="000B7D34"/>
    <w:rsid w:val="000C23E1"/>
    <w:rsid w:val="000C34BF"/>
    <w:rsid w:val="000C424A"/>
    <w:rsid w:val="000C633E"/>
    <w:rsid w:val="000C6470"/>
    <w:rsid w:val="000C78BF"/>
    <w:rsid w:val="000C7DA4"/>
    <w:rsid w:val="000C7E9A"/>
    <w:rsid w:val="000D0FED"/>
    <w:rsid w:val="000D13BF"/>
    <w:rsid w:val="000D14ED"/>
    <w:rsid w:val="000D1627"/>
    <w:rsid w:val="000D1C46"/>
    <w:rsid w:val="000D1E3B"/>
    <w:rsid w:val="000D3306"/>
    <w:rsid w:val="000D3B65"/>
    <w:rsid w:val="000D3C4A"/>
    <w:rsid w:val="000D4C70"/>
    <w:rsid w:val="000D4EEE"/>
    <w:rsid w:val="000D5653"/>
    <w:rsid w:val="000D6070"/>
    <w:rsid w:val="000D7308"/>
    <w:rsid w:val="000E042B"/>
    <w:rsid w:val="000E1E06"/>
    <w:rsid w:val="000E1EE0"/>
    <w:rsid w:val="000E41A2"/>
    <w:rsid w:val="000E4DD3"/>
    <w:rsid w:val="000E688A"/>
    <w:rsid w:val="000F143D"/>
    <w:rsid w:val="000F1BDF"/>
    <w:rsid w:val="000F1D2B"/>
    <w:rsid w:val="000F277B"/>
    <w:rsid w:val="000F2EEB"/>
    <w:rsid w:val="000F47B9"/>
    <w:rsid w:val="000F4D24"/>
    <w:rsid w:val="000F4FA3"/>
    <w:rsid w:val="000F5F18"/>
    <w:rsid w:val="000F6BE5"/>
    <w:rsid w:val="000F6C20"/>
    <w:rsid w:val="000F707E"/>
    <w:rsid w:val="000F7D8F"/>
    <w:rsid w:val="00100338"/>
    <w:rsid w:val="0010067F"/>
    <w:rsid w:val="00100CD9"/>
    <w:rsid w:val="00101FC3"/>
    <w:rsid w:val="001024E3"/>
    <w:rsid w:val="00102550"/>
    <w:rsid w:val="00102E0E"/>
    <w:rsid w:val="001054DA"/>
    <w:rsid w:val="001059CD"/>
    <w:rsid w:val="001065E5"/>
    <w:rsid w:val="0010686E"/>
    <w:rsid w:val="00107BE6"/>
    <w:rsid w:val="0011042E"/>
    <w:rsid w:val="0011095B"/>
    <w:rsid w:val="0011127F"/>
    <w:rsid w:val="001132D1"/>
    <w:rsid w:val="0011408F"/>
    <w:rsid w:val="00114232"/>
    <w:rsid w:val="0011424C"/>
    <w:rsid w:val="0011522E"/>
    <w:rsid w:val="00115CF3"/>
    <w:rsid w:val="00120A12"/>
    <w:rsid w:val="00120E27"/>
    <w:rsid w:val="001214EB"/>
    <w:rsid w:val="0012292F"/>
    <w:rsid w:val="0012322D"/>
    <w:rsid w:val="00123419"/>
    <w:rsid w:val="001239A8"/>
    <w:rsid w:val="00123F28"/>
    <w:rsid w:val="00124E19"/>
    <w:rsid w:val="00125D13"/>
    <w:rsid w:val="00126224"/>
    <w:rsid w:val="00126372"/>
    <w:rsid w:val="001265F0"/>
    <w:rsid w:val="001268E3"/>
    <w:rsid w:val="00126AF4"/>
    <w:rsid w:val="00127867"/>
    <w:rsid w:val="00130A6B"/>
    <w:rsid w:val="001315E4"/>
    <w:rsid w:val="00132323"/>
    <w:rsid w:val="00133A3E"/>
    <w:rsid w:val="00134195"/>
    <w:rsid w:val="001346E7"/>
    <w:rsid w:val="00137094"/>
    <w:rsid w:val="00137256"/>
    <w:rsid w:val="00137C24"/>
    <w:rsid w:val="001406A0"/>
    <w:rsid w:val="001416AD"/>
    <w:rsid w:val="00141D15"/>
    <w:rsid w:val="00141F07"/>
    <w:rsid w:val="001431D1"/>
    <w:rsid w:val="001442EC"/>
    <w:rsid w:val="00145385"/>
    <w:rsid w:val="00146155"/>
    <w:rsid w:val="001461FF"/>
    <w:rsid w:val="00151419"/>
    <w:rsid w:val="00152429"/>
    <w:rsid w:val="0015295B"/>
    <w:rsid w:val="001543C1"/>
    <w:rsid w:val="00154C54"/>
    <w:rsid w:val="00154D7E"/>
    <w:rsid w:val="001558C1"/>
    <w:rsid w:val="001558E1"/>
    <w:rsid w:val="00160BEF"/>
    <w:rsid w:val="0016285E"/>
    <w:rsid w:val="00163422"/>
    <w:rsid w:val="001644A4"/>
    <w:rsid w:val="0016614A"/>
    <w:rsid w:val="00170E04"/>
    <w:rsid w:val="00171B04"/>
    <w:rsid w:val="001726A6"/>
    <w:rsid w:val="001753A1"/>
    <w:rsid w:val="00177135"/>
    <w:rsid w:val="00181B65"/>
    <w:rsid w:val="00182719"/>
    <w:rsid w:val="00182D12"/>
    <w:rsid w:val="001841F9"/>
    <w:rsid w:val="001853AF"/>
    <w:rsid w:val="00185795"/>
    <w:rsid w:val="0019014A"/>
    <w:rsid w:val="0019059F"/>
    <w:rsid w:val="00191BBC"/>
    <w:rsid w:val="0019205A"/>
    <w:rsid w:val="001922EF"/>
    <w:rsid w:val="001926D4"/>
    <w:rsid w:val="001934B0"/>
    <w:rsid w:val="001946D4"/>
    <w:rsid w:val="001957BB"/>
    <w:rsid w:val="00195FB1"/>
    <w:rsid w:val="00196566"/>
    <w:rsid w:val="0019704C"/>
    <w:rsid w:val="00197292"/>
    <w:rsid w:val="0019779B"/>
    <w:rsid w:val="001A01A3"/>
    <w:rsid w:val="001A01AF"/>
    <w:rsid w:val="001A045E"/>
    <w:rsid w:val="001A2515"/>
    <w:rsid w:val="001A2BEC"/>
    <w:rsid w:val="001A3D5F"/>
    <w:rsid w:val="001A3DE5"/>
    <w:rsid w:val="001A3E3C"/>
    <w:rsid w:val="001A43A5"/>
    <w:rsid w:val="001A4FEC"/>
    <w:rsid w:val="001A5BB4"/>
    <w:rsid w:val="001A75CF"/>
    <w:rsid w:val="001B1B25"/>
    <w:rsid w:val="001B1FCD"/>
    <w:rsid w:val="001B5578"/>
    <w:rsid w:val="001B591C"/>
    <w:rsid w:val="001B5AE8"/>
    <w:rsid w:val="001B7C7E"/>
    <w:rsid w:val="001C16ED"/>
    <w:rsid w:val="001C1B2D"/>
    <w:rsid w:val="001C1D81"/>
    <w:rsid w:val="001C49F9"/>
    <w:rsid w:val="001C557D"/>
    <w:rsid w:val="001C6CF2"/>
    <w:rsid w:val="001C7091"/>
    <w:rsid w:val="001C78AE"/>
    <w:rsid w:val="001D0C84"/>
    <w:rsid w:val="001D163A"/>
    <w:rsid w:val="001D3211"/>
    <w:rsid w:val="001D3862"/>
    <w:rsid w:val="001D496E"/>
    <w:rsid w:val="001D4986"/>
    <w:rsid w:val="001D5490"/>
    <w:rsid w:val="001D5F2B"/>
    <w:rsid w:val="001D6AB9"/>
    <w:rsid w:val="001E0467"/>
    <w:rsid w:val="001E22E6"/>
    <w:rsid w:val="001E2616"/>
    <w:rsid w:val="001E5D71"/>
    <w:rsid w:val="001E5FD9"/>
    <w:rsid w:val="001E600E"/>
    <w:rsid w:val="001E6E28"/>
    <w:rsid w:val="001E7061"/>
    <w:rsid w:val="001E7231"/>
    <w:rsid w:val="001E74AA"/>
    <w:rsid w:val="001E7508"/>
    <w:rsid w:val="001F0156"/>
    <w:rsid w:val="001F1318"/>
    <w:rsid w:val="001F1BFB"/>
    <w:rsid w:val="001F2681"/>
    <w:rsid w:val="001F31D5"/>
    <w:rsid w:val="001F34B0"/>
    <w:rsid w:val="0020308C"/>
    <w:rsid w:val="00203740"/>
    <w:rsid w:val="00204E84"/>
    <w:rsid w:val="00206B5F"/>
    <w:rsid w:val="00206EDE"/>
    <w:rsid w:val="00207288"/>
    <w:rsid w:val="00207A52"/>
    <w:rsid w:val="002102E0"/>
    <w:rsid w:val="0021171E"/>
    <w:rsid w:val="00211E36"/>
    <w:rsid w:val="00214209"/>
    <w:rsid w:val="002144C2"/>
    <w:rsid w:val="002147DF"/>
    <w:rsid w:val="00214F8A"/>
    <w:rsid w:val="002155EC"/>
    <w:rsid w:val="00215FA3"/>
    <w:rsid w:val="002163EA"/>
    <w:rsid w:val="002165C8"/>
    <w:rsid w:val="0022019A"/>
    <w:rsid w:val="002208D2"/>
    <w:rsid w:val="0022139B"/>
    <w:rsid w:val="00221D6D"/>
    <w:rsid w:val="00221E8C"/>
    <w:rsid w:val="00222324"/>
    <w:rsid w:val="00224527"/>
    <w:rsid w:val="00224CA5"/>
    <w:rsid w:val="0022523E"/>
    <w:rsid w:val="00227419"/>
    <w:rsid w:val="00227F7D"/>
    <w:rsid w:val="00233E7F"/>
    <w:rsid w:val="00234C1D"/>
    <w:rsid w:val="002352E0"/>
    <w:rsid w:val="002354BD"/>
    <w:rsid w:val="002359E7"/>
    <w:rsid w:val="00240648"/>
    <w:rsid w:val="00242E0E"/>
    <w:rsid w:val="00243C28"/>
    <w:rsid w:val="00244559"/>
    <w:rsid w:val="00244607"/>
    <w:rsid w:val="00244995"/>
    <w:rsid w:val="00244E29"/>
    <w:rsid w:val="00245EAA"/>
    <w:rsid w:val="00247434"/>
    <w:rsid w:val="0024787A"/>
    <w:rsid w:val="00250157"/>
    <w:rsid w:val="00250725"/>
    <w:rsid w:val="00250FE3"/>
    <w:rsid w:val="0025201B"/>
    <w:rsid w:val="00252A7A"/>
    <w:rsid w:val="00252D68"/>
    <w:rsid w:val="00254290"/>
    <w:rsid w:val="00254712"/>
    <w:rsid w:val="00255E2C"/>
    <w:rsid w:val="002576A8"/>
    <w:rsid w:val="00257AE0"/>
    <w:rsid w:val="002600F5"/>
    <w:rsid w:val="00260654"/>
    <w:rsid w:val="00260F33"/>
    <w:rsid w:val="00261947"/>
    <w:rsid w:val="00262F3F"/>
    <w:rsid w:val="002630BC"/>
    <w:rsid w:val="00263D6B"/>
    <w:rsid w:val="0026678C"/>
    <w:rsid w:val="00267567"/>
    <w:rsid w:val="0026794B"/>
    <w:rsid w:val="00270B7A"/>
    <w:rsid w:val="00271B31"/>
    <w:rsid w:val="00272683"/>
    <w:rsid w:val="0027279A"/>
    <w:rsid w:val="00273396"/>
    <w:rsid w:val="002748BA"/>
    <w:rsid w:val="00274B68"/>
    <w:rsid w:val="00276965"/>
    <w:rsid w:val="0027767A"/>
    <w:rsid w:val="00277FD4"/>
    <w:rsid w:val="002800CA"/>
    <w:rsid w:val="0028151F"/>
    <w:rsid w:val="00281B1A"/>
    <w:rsid w:val="00281BF9"/>
    <w:rsid w:val="0028212E"/>
    <w:rsid w:val="002825C3"/>
    <w:rsid w:val="0028352B"/>
    <w:rsid w:val="0028414C"/>
    <w:rsid w:val="00285B55"/>
    <w:rsid w:val="00286BA6"/>
    <w:rsid w:val="00287B17"/>
    <w:rsid w:val="00290398"/>
    <w:rsid w:val="00291AF2"/>
    <w:rsid w:val="00292E9A"/>
    <w:rsid w:val="00293171"/>
    <w:rsid w:val="00293743"/>
    <w:rsid w:val="00293FEE"/>
    <w:rsid w:val="00294201"/>
    <w:rsid w:val="002A0051"/>
    <w:rsid w:val="002A07D6"/>
    <w:rsid w:val="002A1DE2"/>
    <w:rsid w:val="002A259A"/>
    <w:rsid w:val="002A2906"/>
    <w:rsid w:val="002A2A53"/>
    <w:rsid w:val="002A32E1"/>
    <w:rsid w:val="002A39D9"/>
    <w:rsid w:val="002A4601"/>
    <w:rsid w:val="002A51EF"/>
    <w:rsid w:val="002A5D2E"/>
    <w:rsid w:val="002A5FB2"/>
    <w:rsid w:val="002A73E5"/>
    <w:rsid w:val="002B0175"/>
    <w:rsid w:val="002B0F77"/>
    <w:rsid w:val="002B13A1"/>
    <w:rsid w:val="002B145D"/>
    <w:rsid w:val="002B21A7"/>
    <w:rsid w:val="002B2DB5"/>
    <w:rsid w:val="002B2DCD"/>
    <w:rsid w:val="002B6A4A"/>
    <w:rsid w:val="002C0856"/>
    <w:rsid w:val="002C0FAE"/>
    <w:rsid w:val="002C1ED1"/>
    <w:rsid w:val="002C2DAF"/>
    <w:rsid w:val="002C4B60"/>
    <w:rsid w:val="002C5F87"/>
    <w:rsid w:val="002C6E46"/>
    <w:rsid w:val="002D07C2"/>
    <w:rsid w:val="002D26A3"/>
    <w:rsid w:val="002D27F5"/>
    <w:rsid w:val="002D2A04"/>
    <w:rsid w:val="002D36BF"/>
    <w:rsid w:val="002D5998"/>
    <w:rsid w:val="002D6EDE"/>
    <w:rsid w:val="002D7B7C"/>
    <w:rsid w:val="002E21D1"/>
    <w:rsid w:val="002E3C04"/>
    <w:rsid w:val="002E5C8E"/>
    <w:rsid w:val="002F0A2B"/>
    <w:rsid w:val="002F162E"/>
    <w:rsid w:val="002F6ACA"/>
    <w:rsid w:val="00300182"/>
    <w:rsid w:val="0030024E"/>
    <w:rsid w:val="00300C16"/>
    <w:rsid w:val="003032BF"/>
    <w:rsid w:val="0030333D"/>
    <w:rsid w:val="003036C9"/>
    <w:rsid w:val="00306A3F"/>
    <w:rsid w:val="0031057C"/>
    <w:rsid w:val="00310C22"/>
    <w:rsid w:val="00311CFE"/>
    <w:rsid w:val="00312421"/>
    <w:rsid w:val="00312466"/>
    <w:rsid w:val="003128C7"/>
    <w:rsid w:val="00312F7A"/>
    <w:rsid w:val="00313DF4"/>
    <w:rsid w:val="00313F7E"/>
    <w:rsid w:val="00314964"/>
    <w:rsid w:val="003150B2"/>
    <w:rsid w:val="003159AC"/>
    <w:rsid w:val="00316DAF"/>
    <w:rsid w:val="00317B2E"/>
    <w:rsid w:val="00320392"/>
    <w:rsid w:val="003208CD"/>
    <w:rsid w:val="00321CAD"/>
    <w:rsid w:val="00321D18"/>
    <w:rsid w:val="00322F3D"/>
    <w:rsid w:val="00323A68"/>
    <w:rsid w:val="00324198"/>
    <w:rsid w:val="003242A5"/>
    <w:rsid w:val="0032531A"/>
    <w:rsid w:val="00327190"/>
    <w:rsid w:val="003277AF"/>
    <w:rsid w:val="0033097B"/>
    <w:rsid w:val="00332AE4"/>
    <w:rsid w:val="00333952"/>
    <w:rsid w:val="00333EF7"/>
    <w:rsid w:val="003348D5"/>
    <w:rsid w:val="003363DF"/>
    <w:rsid w:val="00336BAF"/>
    <w:rsid w:val="00336BF0"/>
    <w:rsid w:val="003371C8"/>
    <w:rsid w:val="00337AFC"/>
    <w:rsid w:val="00340939"/>
    <w:rsid w:val="00340D58"/>
    <w:rsid w:val="00341570"/>
    <w:rsid w:val="00341ED6"/>
    <w:rsid w:val="0034278D"/>
    <w:rsid w:val="00343076"/>
    <w:rsid w:val="003437CD"/>
    <w:rsid w:val="00345866"/>
    <w:rsid w:val="00345A72"/>
    <w:rsid w:val="003460E1"/>
    <w:rsid w:val="00346F7D"/>
    <w:rsid w:val="00346F96"/>
    <w:rsid w:val="00347158"/>
    <w:rsid w:val="003479D5"/>
    <w:rsid w:val="00350A95"/>
    <w:rsid w:val="0035138B"/>
    <w:rsid w:val="0035327C"/>
    <w:rsid w:val="003539A3"/>
    <w:rsid w:val="00354D21"/>
    <w:rsid w:val="00355006"/>
    <w:rsid w:val="003553E4"/>
    <w:rsid w:val="0035665B"/>
    <w:rsid w:val="00356A3F"/>
    <w:rsid w:val="00356B42"/>
    <w:rsid w:val="003600A7"/>
    <w:rsid w:val="00360B17"/>
    <w:rsid w:val="00360C5B"/>
    <w:rsid w:val="00360D95"/>
    <w:rsid w:val="00360EBE"/>
    <w:rsid w:val="0036253C"/>
    <w:rsid w:val="00362984"/>
    <w:rsid w:val="0036448F"/>
    <w:rsid w:val="00364D4A"/>
    <w:rsid w:val="00365671"/>
    <w:rsid w:val="00365F20"/>
    <w:rsid w:val="003668CD"/>
    <w:rsid w:val="00366D87"/>
    <w:rsid w:val="00374959"/>
    <w:rsid w:val="003749DF"/>
    <w:rsid w:val="00374E9A"/>
    <w:rsid w:val="00374F89"/>
    <w:rsid w:val="0037500E"/>
    <w:rsid w:val="00375556"/>
    <w:rsid w:val="00375A74"/>
    <w:rsid w:val="00375CD6"/>
    <w:rsid w:val="003762E4"/>
    <w:rsid w:val="0037635E"/>
    <w:rsid w:val="00377579"/>
    <w:rsid w:val="00377DE0"/>
    <w:rsid w:val="00380C75"/>
    <w:rsid w:val="003816AE"/>
    <w:rsid w:val="00382D5D"/>
    <w:rsid w:val="00383D6A"/>
    <w:rsid w:val="00385187"/>
    <w:rsid w:val="00385D4B"/>
    <w:rsid w:val="003863A8"/>
    <w:rsid w:val="003915E5"/>
    <w:rsid w:val="0039275B"/>
    <w:rsid w:val="00393B87"/>
    <w:rsid w:val="00394B17"/>
    <w:rsid w:val="00395194"/>
    <w:rsid w:val="00395DFE"/>
    <w:rsid w:val="00397CB7"/>
    <w:rsid w:val="00397E1F"/>
    <w:rsid w:val="003A108C"/>
    <w:rsid w:val="003A1EC9"/>
    <w:rsid w:val="003A21C5"/>
    <w:rsid w:val="003A5772"/>
    <w:rsid w:val="003A58E4"/>
    <w:rsid w:val="003A5953"/>
    <w:rsid w:val="003A6249"/>
    <w:rsid w:val="003A6A14"/>
    <w:rsid w:val="003B443E"/>
    <w:rsid w:val="003B70D3"/>
    <w:rsid w:val="003B71F2"/>
    <w:rsid w:val="003B7B57"/>
    <w:rsid w:val="003B7F1F"/>
    <w:rsid w:val="003C0EC8"/>
    <w:rsid w:val="003C11A9"/>
    <w:rsid w:val="003C17A0"/>
    <w:rsid w:val="003C19F0"/>
    <w:rsid w:val="003C2185"/>
    <w:rsid w:val="003C3242"/>
    <w:rsid w:val="003C39FB"/>
    <w:rsid w:val="003C42FA"/>
    <w:rsid w:val="003C4C98"/>
    <w:rsid w:val="003C59C7"/>
    <w:rsid w:val="003C72FE"/>
    <w:rsid w:val="003C7BDC"/>
    <w:rsid w:val="003D03D3"/>
    <w:rsid w:val="003D055F"/>
    <w:rsid w:val="003D0CA6"/>
    <w:rsid w:val="003D16BE"/>
    <w:rsid w:val="003D274C"/>
    <w:rsid w:val="003D2C65"/>
    <w:rsid w:val="003D3D65"/>
    <w:rsid w:val="003D40E2"/>
    <w:rsid w:val="003D44D3"/>
    <w:rsid w:val="003D4A79"/>
    <w:rsid w:val="003D5973"/>
    <w:rsid w:val="003D6C30"/>
    <w:rsid w:val="003D71A2"/>
    <w:rsid w:val="003D7C8C"/>
    <w:rsid w:val="003E0A82"/>
    <w:rsid w:val="003E0CDA"/>
    <w:rsid w:val="003E0EA4"/>
    <w:rsid w:val="003E1049"/>
    <w:rsid w:val="003E149C"/>
    <w:rsid w:val="003E33F4"/>
    <w:rsid w:val="003E3D56"/>
    <w:rsid w:val="003E40B5"/>
    <w:rsid w:val="003E6EE8"/>
    <w:rsid w:val="003E7025"/>
    <w:rsid w:val="003F16E0"/>
    <w:rsid w:val="003F1C5E"/>
    <w:rsid w:val="003F1F0C"/>
    <w:rsid w:val="003F1F80"/>
    <w:rsid w:val="003F1F89"/>
    <w:rsid w:val="003F3C7B"/>
    <w:rsid w:val="003F4833"/>
    <w:rsid w:val="003F5584"/>
    <w:rsid w:val="003F784D"/>
    <w:rsid w:val="00402AA0"/>
    <w:rsid w:val="00403A28"/>
    <w:rsid w:val="00404712"/>
    <w:rsid w:val="00404DC6"/>
    <w:rsid w:val="00406245"/>
    <w:rsid w:val="004065A3"/>
    <w:rsid w:val="00406D3B"/>
    <w:rsid w:val="004103E0"/>
    <w:rsid w:val="00411378"/>
    <w:rsid w:val="00411B59"/>
    <w:rsid w:val="00412CB4"/>
    <w:rsid w:val="00415E5D"/>
    <w:rsid w:val="00416A0D"/>
    <w:rsid w:val="00416A28"/>
    <w:rsid w:val="004203D2"/>
    <w:rsid w:val="0042190C"/>
    <w:rsid w:val="00421B55"/>
    <w:rsid w:val="00421D5C"/>
    <w:rsid w:val="00423550"/>
    <w:rsid w:val="00423BC4"/>
    <w:rsid w:val="00424D60"/>
    <w:rsid w:val="00424E0E"/>
    <w:rsid w:val="00425354"/>
    <w:rsid w:val="0042613E"/>
    <w:rsid w:val="00426371"/>
    <w:rsid w:val="0042642F"/>
    <w:rsid w:val="004276A5"/>
    <w:rsid w:val="0042778A"/>
    <w:rsid w:val="004308C5"/>
    <w:rsid w:val="00431306"/>
    <w:rsid w:val="00432265"/>
    <w:rsid w:val="00432866"/>
    <w:rsid w:val="00433953"/>
    <w:rsid w:val="0043430E"/>
    <w:rsid w:val="00436F0F"/>
    <w:rsid w:val="00437209"/>
    <w:rsid w:val="0043790C"/>
    <w:rsid w:val="00440AC3"/>
    <w:rsid w:val="00441B06"/>
    <w:rsid w:val="004436F9"/>
    <w:rsid w:val="004447D3"/>
    <w:rsid w:val="00444B7B"/>
    <w:rsid w:val="00445367"/>
    <w:rsid w:val="004453AB"/>
    <w:rsid w:val="00446DF3"/>
    <w:rsid w:val="00446EE8"/>
    <w:rsid w:val="00450A3B"/>
    <w:rsid w:val="00450AD0"/>
    <w:rsid w:val="00451488"/>
    <w:rsid w:val="00451C38"/>
    <w:rsid w:val="00453DB7"/>
    <w:rsid w:val="00453FF9"/>
    <w:rsid w:val="0045684B"/>
    <w:rsid w:val="00457111"/>
    <w:rsid w:val="00461BA7"/>
    <w:rsid w:val="00462C1E"/>
    <w:rsid w:val="0046354F"/>
    <w:rsid w:val="00463783"/>
    <w:rsid w:val="00464180"/>
    <w:rsid w:val="00464329"/>
    <w:rsid w:val="0046516B"/>
    <w:rsid w:val="00466F5E"/>
    <w:rsid w:val="00470451"/>
    <w:rsid w:val="00470F7F"/>
    <w:rsid w:val="00472289"/>
    <w:rsid w:val="00474595"/>
    <w:rsid w:val="00475DFA"/>
    <w:rsid w:val="004765BD"/>
    <w:rsid w:val="00476BCF"/>
    <w:rsid w:val="00477927"/>
    <w:rsid w:val="00480A47"/>
    <w:rsid w:val="00481829"/>
    <w:rsid w:val="0048383B"/>
    <w:rsid w:val="004839CE"/>
    <w:rsid w:val="00483BD7"/>
    <w:rsid w:val="00483D8A"/>
    <w:rsid w:val="00485399"/>
    <w:rsid w:val="00485505"/>
    <w:rsid w:val="004865C0"/>
    <w:rsid w:val="00487EEE"/>
    <w:rsid w:val="0049104D"/>
    <w:rsid w:val="00494B31"/>
    <w:rsid w:val="00494DA0"/>
    <w:rsid w:val="00495632"/>
    <w:rsid w:val="00495AE9"/>
    <w:rsid w:val="00495B74"/>
    <w:rsid w:val="00497240"/>
    <w:rsid w:val="00497383"/>
    <w:rsid w:val="00497918"/>
    <w:rsid w:val="00497DA3"/>
    <w:rsid w:val="004A034D"/>
    <w:rsid w:val="004A1706"/>
    <w:rsid w:val="004A180D"/>
    <w:rsid w:val="004A23AB"/>
    <w:rsid w:val="004A290D"/>
    <w:rsid w:val="004A381F"/>
    <w:rsid w:val="004A4598"/>
    <w:rsid w:val="004A6973"/>
    <w:rsid w:val="004A6C1F"/>
    <w:rsid w:val="004A6D4E"/>
    <w:rsid w:val="004A6D98"/>
    <w:rsid w:val="004A6DC5"/>
    <w:rsid w:val="004B159A"/>
    <w:rsid w:val="004B15B6"/>
    <w:rsid w:val="004B16C0"/>
    <w:rsid w:val="004B1E27"/>
    <w:rsid w:val="004B1F75"/>
    <w:rsid w:val="004B2B26"/>
    <w:rsid w:val="004B3284"/>
    <w:rsid w:val="004B3C4C"/>
    <w:rsid w:val="004B4408"/>
    <w:rsid w:val="004B4EF1"/>
    <w:rsid w:val="004B5847"/>
    <w:rsid w:val="004B7CD3"/>
    <w:rsid w:val="004C06D8"/>
    <w:rsid w:val="004C0A00"/>
    <w:rsid w:val="004C0F55"/>
    <w:rsid w:val="004C42C8"/>
    <w:rsid w:val="004C4BC9"/>
    <w:rsid w:val="004D0D5C"/>
    <w:rsid w:val="004D142B"/>
    <w:rsid w:val="004D1F01"/>
    <w:rsid w:val="004D29D4"/>
    <w:rsid w:val="004D37FE"/>
    <w:rsid w:val="004D5825"/>
    <w:rsid w:val="004D5BF1"/>
    <w:rsid w:val="004D67B7"/>
    <w:rsid w:val="004D727C"/>
    <w:rsid w:val="004D7F24"/>
    <w:rsid w:val="004E08FF"/>
    <w:rsid w:val="004E1772"/>
    <w:rsid w:val="004E205F"/>
    <w:rsid w:val="004E2DDD"/>
    <w:rsid w:val="004E45FD"/>
    <w:rsid w:val="004E4658"/>
    <w:rsid w:val="004E5810"/>
    <w:rsid w:val="004F02A4"/>
    <w:rsid w:val="004F0511"/>
    <w:rsid w:val="004F0BD4"/>
    <w:rsid w:val="004F12F3"/>
    <w:rsid w:val="004F2752"/>
    <w:rsid w:val="004F2C5A"/>
    <w:rsid w:val="004F4F2C"/>
    <w:rsid w:val="004F5770"/>
    <w:rsid w:val="004F623A"/>
    <w:rsid w:val="004F693C"/>
    <w:rsid w:val="004F7BE2"/>
    <w:rsid w:val="004F7F29"/>
    <w:rsid w:val="00500A0B"/>
    <w:rsid w:val="00500EB2"/>
    <w:rsid w:val="005018B1"/>
    <w:rsid w:val="00502029"/>
    <w:rsid w:val="00502570"/>
    <w:rsid w:val="00502B63"/>
    <w:rsid w:val="00505621"/>
    <w:rsid w:val="005058BA"/>
    <w:rsid w:val="00505C06"/>
    <w:rsid w:val="00505DC0"/>
    <w:rsid w:val="00506862"/>
    <w:rsid w:val="00506C87"/>
    <w:rsid w:val="00510E17"/>
    <w:rsid w:val="0051103B"/>
    <w:rsid w:val="0051182D"/>
    <w:rsid w:val="005118BF"/>
    <w:rsid w:val="00512627"/>
    <w:rsid w:val="00513836"/>
    <w:rsid w:val="00513D80"/>
    <w:rsid w:val="00514BB8"/>
    <w:rsid w:val="005156B1"/>
    <w:rsid w:val="00517594"/>
    <w:rsid w:val="0051790C"/>
    <w:rsid w:val="00520F70"/>
    <w:rsid w:val="00522DE2"/>
    <w:rsid w:val="00523C03"/>
    <w:rsid w:val="00525799"/>
    <w:rsid w:val="00526C53"/>
    <w:rsid w:val="00527EF2"/>
    <w:rsid w:val="00531440"/>
    <w:rsid w:val="00532633"/>
    <w:rsid w:val="00532653"/>
    <w:rsid w:val="00533924"/>
    <w:rsid w:val="00533BD7"/>
    <w:rsid w:val="00533CF2"/>
    <w:rsid w:val="005347D6"/>
    <w:rsid w:val="00536F8E"/>
    <w:rsid w:val="00537197"/>
    <w:rsid w:val="00537A22"/>
    <w:rsid w:val="0054116D"/>
    <w:rsid w:val="0054153F"/>
    <w:rsid w:val="00541B42"/>
    <w:rsid w:val="005425EC"/>
    <w:rsid w:val="00542FC0"/>
    <w:rsid w:val="00544C29"/>
    <w:rsid w:val="005471FB"/>
    <w:rsid w:val="0055152A"/>
    <w:rsid w:val="00554365"/>
    <w:rsid w:val="00554A8E"/>
    <w:rsid w:val="00555870"/>
    <w:rsid w:val="00555C23"/>
    <w:rsid w:val="0055619F"/>
    <w:rsid w:val="00556FFE"/>
    <w:rsid w:val="00562E12"/>
    <w:rsid w:val="00563DA9"/>
    <w:rsid w:val="00564970"/>
    <w:rsid w:val="0056569E"/>
    <w:rsid w:val="00567FD8"/>
    <w:rsid w:val="00570558"/>
    <w:rsid w:val="00572E2B"/>
    <w:rsid w:val="005735A6"/>
    <w:rsid w:val="00574821"/>
    <w:rsid w:val="005755BC"/>
    <w:rsid w:val="00576395"/>
    <w:rsid w:val="00577D04"/>
    <w:rsid w:val="005807A4"/>
    <w:rsid w:val="00580AE9"/>
    <w:rsid w:val="00582D0D"/>
    <w:rsid w:val="005848D5"/>
    <w:rsid w:val="00584CE2"/>
    <w:rsid w:val="0058603F"/>
    <w:rsid w:val="00586799"/>
    <w:rsid w:val="00586F95"/>
    <w:rsid w:val="005872C5"/>
    <w:rsid w:val="00587FD5"/>
    <w:rsid w:val="005902E1"/>
    <w:rsid w:val="0059054D"/>
    <w:rsid w:val="00592263"/>
    <w:rsid w:val="00592903"/>
    <w:rsid w:val="00592AFF"/>
    <w:rsid w:val="00594B91"/>
    <w:rsid w:val="005956A3"/>
    <w:rsid w:val="00596C8F"/>
    <w:rsid w:val="00597C29"/>
    <w:rsid w:val="00597C5B"/>
    <w:rsid w:val="005A0E75"/>
    <w:rsid w:val="005A3BC5"/>
    <w:rsid w:val="005A3C1A"/>
    <w:rsid w:val="005A3D19"/>
    <w:rsid w:val="005A48D2"/>
    <w:rsid w:val="005A4E17"/>
    <w:rsid w:val="005A5C87"/>
    <w:rsid w:val="005A7AFC"/>
    <w:rsid w:val="005B4FBB"/>
    <w:rsid w:val="005B6E14"/>
    <w:rsid w:val="005B7E9B"/>
    <w:rsid w:val="005C0106"/>
    <w:rsid w:val="005C039A"/>
    <w:rsid w:val="005C0528"/>
    <w:rsid w:val="005C0740"/>
    <w:rsid w:val="005C1F44"/>
    <w:rsid w:val="005C27E1"/>
    <w:rsid w:val="005C2968"/>
    <w:rsid w:val="005C3914"/>
    <w:rsid w:val="005C3BF0"/>
    <w:rsid w:val="005C3C71"/>
    <w:rsid w:val="005C43BE"/>
    <w:rsid w:val="005C492F"/>
    <w:rsid w:val="005C6242"/>
    <w:rsid w:val="005C672C"/>
    <w:rsid w:val="005D090B"/>
    <w:rsid w:val="005D0EDD"/>
    <w:rsid w:val="005D186E"/>
    <w:rsid w:val="005D2D6A"/>
    <w:rsid w:val="005D5731"/>
    <w:rsid w:val="005D5A44"/>
    <w:rsid w:val="005D6999"/>
    <w:rsid w:val="005D6BAF"/>
    <w:rsid w:val="005D7EA0"/>
    <w:rsid w:val="005E239E"/>
    <w:rsid w:val="005E23B1"/>
    <w:rsid w:val="005E2780"/>
    <w:rsid w:val="005E30F1"/>
    <w:rsid w:val="005E5654"/>
    <w:rsid w:val="005E5A15"/>
    <w:rsid w:val="005E5A94"/>
    <w:rsid w:val="005E760B"/>
    <w:rsid w:val="005F06D5"/>
    <w:rsid w:val="005F2079"/>
    <w:rsid w:val="005F3627"/>
    <w:rsid w:val="005F39EC"/>
    <w:rsid w:val="005F3CE2"/>
    <w:rsid w:val="005F4054"/>
    <w:rsid w:val="005F4F1F"/>
    <w:rsid w:val="005F5326"/>
    <w:rsid w:val="005F58B2"/>
    <w:rsid w:val="005F6E29"/>
    <w:rsid w:val="005F6F93"/>
    <w:rsid w:val="005F74CC"/>
    <w:rsid w:val="005F793A"/>
    <w:rsid w:val="00601885"/>
    <w:rsid w:val="00602930"/>
    <w:rsid w:val="00602F5B"/>
    <w:rsid w:val="006030C2"/>
    <w:rsid w:val="006044CB"/>
    <w:rsid w:val="006044F3"/>
    <w:rsid w:val="00604870"/>
    <w:rsid w:val="006050C8"/>
    <w:rsid w:val="006052F7"/>
    <w:rsid w:val="00607AA1"/>
    <w:rsid w:val="00610CF3"/>
    <w:rsid w:val="006114F2"/>
    <w:rsid w:val="00616038"/>
    <w:rsid w:val="0061618C"/>
    <w:rsid w:val="00617B21"/>
    <w:rsid w:val="00621330"/>
    <w:rsid w:val="00622867"/>
    <w:rsid w:val="00623483"/>
    <w:rsid w:val="00623926"/>
    <w:rsid w:val="00624673"/>
    <w:rsid w:val="00626AEA"/>
    <w:rsid w:val="00627B59"/>
    <w:rsid w:val="00627E8A"/>
    <w:rsid w:val="00630BFD"/>
    <w:rsid w:val="006313EB"/>
    <w:rsid w:val="00633E29"/>
    <w:rsid w:val="006345A4"/>
    <w:rsid w:val="00634D2B"/>
    <w:rsid w:val="006353D8"/>
    <w:rsid w:val="00635F1C"/>
    <w:rsid w:val="00637C57"/>
    <w:rsid w:val="00637E88"/>
    <w:rsid w:val="006400C4"/>
    <w:rsid w:val="00641B14"/>
    <w:rsid w:val="006421B9"/>
    <w:rsid w:val="0064262C"/>
    <w:rsid w:val="00642F67"/>
    <w:rsid w:val="006440E5"/>
    <w:rsid w:val="006464DC"/>
    <w:rsid w:val="00646C86"/>
    <w:rsid w:val="0065067E"/>
    <w:rsid w:val="00652458"/>
    <w:rsid w:val="00655721"/>
    <w:rsid w:val="006571D3"/>
    <w:rsid w:val="0065730F"/>
    <w:rsid w:val="00657808"/>
    <w:rsid w:val="00657CC5"/>
    <w:rsid w:val="00660D54"/>
    <w:rsid w:val="0066223A"/>
    <w:rsid w:val="00662731"/>
    <w:rsid w:val="006637B8"/>
    <w:rsid w:val="00664017"/>
    <w:rsid w:val="006651A9"/>
    <w:rsid w:val="00665BF2"/>
    <w:rsid w:val="00665DD0"/>
    <w:rsid w:val="006666CA"/>
    <w:rsid w:val="00667F69"/>
    <w:rsid w:val="006706AE"/>
    <w:rsid w:val="00670E98"/>
    <w:rsid w:val="0067122C"/>
    <w:rsid w:val="0067172E"/>
    <w:rsid w:val="006748BB"/>
    <w:rsid w:val="0067490D"/>
    <w:rsid w:val="006767B8"/>
    <w:rsid w:val="00677180"/>
    <w:rsid w:val="006775A8"/>
    <w:rsid w:val="00677943"/>
    <w:rsid w:val="00680107"/>
    <w:rsid w:val="006806D5"/>
    <w:rsid w:val="00680B7E"/>
    <w:rsid w:val="00680F1D"/>
    <w:rsid w:val="00681475"/>
    <w:rsid w:val="00683A91"/>
    <w:rsid w:val="0068415D"/>
    <w:rsid w:val="00684464"/>
    <w:rsid w:val="00684B4B"/>
    <w:rsid w:val="00685E97"/>
    <w:rsid w:val="006865CF"/>
    <w:rsid w:val="006865D9"/>
    <w:rsid w:val="00686A01"/>
    <w:rsid w:val="00686C3D"/>
    <w:rsid w:val="00687F42"/>
    <w:rsid w:val="0069718F"/>
    <w:rsid w:val="00697645"/>
    <w:rsid w:val="006A070C"/>
    <w:rsid w:val="006A0C99"/>
    <w:rsid w:val="006A11ED"/>
    <w:rsid w:val="006A18AE"/>
    <w:rsid w:val="006A3692"/>
    <w:rsid w:val="006A4C96"/>
    <w:rsid w:val="006A65CD"/>
    <w:rsid w:val="006A78F6"/>
    <w:rsid w:val="006A7F73"/>
    <w:rsid w:val="006B1D32"/>
    <w:rsid w:val="006B2B4E"/>
    <w:rsid w:val="006B3672"/>
    <w:rsid w:val="006B3A2E"/>
    <w:rsid w:val="006B4B6C"/>
    <w:rsid w:val="006B6CE8"/>
    <w:rsid w:val="006B7D03"/>
    <w:rsid w:val="006C0FFD"/>
    <w:rsid w:val="006C1AAA"/>
    <w:rsid w:val="006C3B7E"/>
    <w:rsid w:val="006C45F0"/>
    <w:rsid w:val="006C487B"/>
    <w:rsid w:val="006C4DB8"/>
    <w:rsid w:val="006C5692"/>
    <w:rsid w:val="006C5CC7"/>
    <w:rsid w:val="006C6632"/>
    <w:rsid w:val="006C6852"/>
    <w:rsid w:val="006C6915"/>
    <w:rsid w:val="006C6E10"/>
    <w:rsid w:val="006C72F5"/>
    <w:rsid w:val="006D0724"/>
    <w:rsid w:val="006D3897"/>
    <w:rsid w:val="006D4D4F"/>
    <w:rsid w:val="006D5940"/>
    <w:rsid w:val="006D6291"/>
    <w:rsid w:val="006D6399"/>
    <w:rsid w:val="006D6EAF"/>
    <w:rsid w:val="006D7F85"/>
    <w:rsid w:val="006E008D"/>
    <w:rsid w:val="006E06DD"/>
    <w:rsid w:val="006E08CA"/>
    <w:rsid w:val="006E16DD"/>
    <w:rsid w:val="006E232D"/>
    <w:rsid w:val="006E395B"/>
    <w:rsid w:val="006E49F8"/>
    <w:rsid w:val="006E50C7"/>
    <w:rsid w:val="006E556C"/>
    <w:rsid w:val="006E5A3D"/>
    <w:rsid w:val="006E6B6B"/>
    <w:rsid w:val="006F033F"/>
    <w:rsid w:val="006F059F"/>
    <w:rsid w:val="006F19A3"/>
    <w:rsid w:val="006F1D58"/>
    <w:rsid w:val="006F2742"/>
    <w:rsid w:val="006F4021"/>
    <w:rsid w:val="006F4197"/>
    <w:rsid w:val="006F4EEB"/>
    <w:rsid w:val="006F6639"/>
    <w:rsid w:val="006F7871"/>
    <w:rsid w:val="006F7E8A"/>
    <w:rsid w:val="00701A23"/>
    <w:rsid w:val="007026A5"/>
    <w:rsid w:val="00702D35"/>
    <w:rsid w:val="00703123"/>
    <w:rsid w:val="00703415"/>
    <w:rsid w:val="0070358F"/>
    <w:rsid w:val="00705DF3"/>
    <w:rsid w:val="007061B5"/>
    <w:rsid w:val="00706215"/>
    <w:rsid w:val="00707010"/>
    <w:rsid w:val="007076A2"/>
    <w:rsid w:val="00711D3D"/>
    <w:rsid w:val="00711E7B"/>
    <w:rsid w:val="007127CF"/>
    <w:rsid w:val="00713B13"/>
    <w:rsid w:val="00714523"/>
    <w:rsid w:val="007153C5"/>
    <w:rsid w:val="00717F54"/>
    <w:rsid w:val="00722432"/>
    <w:rsid w:val="0072267D"/>
    <w:rsid w:val="0072447D"/>
    <w:rsid w:val="00725F12"/>
    <w:rsid w:val="0072628D"/>
    <w:rsid w:val="00726AD7"/>
    <w:rsid w:val="00732182"/>
    <w:rsid w:val="00733AB0"/>
    <w:rsid w:val="00734036"/>
    <w:rsid w:val="00736852"/>
    <w:rsid w:val="00736CC8"/>
    <w:rsid w:val="007373A4"/>
    <w:rsid w:val="00740136"/>
    <w:rsid w:val="007403C8"/>
    <w:rsid w:val="00740C29"/>
    <w:rsid w:val="00740C3D"/>
    <w:rsid w:val="00740EA4"/>
    <w:rsid w:val="00743134"/>
    <w:rsid w:val="00743585"/>
    <w:rsid w:val="007447DC"/>
    <w:rsid w:val="00744A03"/>
    <w:rsid w:val="0074533B"/>
    <w:rsid w:val="00745406"/>
    <w:rsid w:val="007476C3"/>
    <w:rsid w:val="007478D7"/>
    <w:rsid w:val="00750391"/>
    <w:rsid w:val="00750FF7"/>
    <w:rsid w:val="00751E75"/>
    <w:rsid w:val="00754191"/>
    <w:rsid w:val="00755B8C"/>
    <w:rsid w:val="00756E0F"/>
    <w:rsid w:val="0075792E"/>
    <w:rsid w:val="00757A4A"/>
    <w:rsid w:val="00760246"/>
    <w:rsid w:val="00760F2B"/>
    <w:rsid w:val="00761780"/>
    <w:rsid w:val="00761CE1"/>
    <w:rsid w:val="00761D00"/>
    <w:rsid w:val="007620FA"/>
    <w:rsid w:val="00764AE8"/>
    <w:rsid w:val="00764E7A"/>
    <w:rsid w:val="00765373"/>
    <w:rsid w:val="00765386"/>
    <w:rsid w:val="00765C0E"/>
    <w:rsid w:val="00766729"/>
    <w:rsid w:val="0076783E"/>
    <w:rsid w:val="00770383"/>
    <w:rsid w:val="007747AC"/>
    <w:rsid w:val="007749F1"/>
    <w:rsid w:val="00775AA2"/>
    <w:rsid w:val="00776D52"/>
    <w:rsid w:val="00777CC2"/>
    <w:rsid w:val="007804F4"/>
    <w:rsid w:val="00780E6C"/>
    <w:rsid w:val="00780EEB"/>
    <w:rsid w:val="00780FB8"/>
    <w:rsid w:val="00783099"/>
    <w:rsid w:val="0078443F"/>
    <w:rsid w:val="0078466A"/>
    <w:rsid w:val="00784AB0"/>
    <w:rsid w:val="00784B01"/>
    <w:rsid w:val="00784BA6"/>
    <w:rsid w:val="00784CE2"/>
    <w:rsid w:val="00784E09"/>
    <w:rsid w:val="00784E3D"/>
    <w:rsid w:val="00785449"/>
    <w:rsid w:val="0078593B"/>
    <w:rsid w:val="00785C23"/>
    <w:rsid w:val="00786D80"/>
    <w:rsid w:val="00787931"/>
    <w:rsid w:val="00787B46"/>
    <w:rsid w:val="00787EE9"/>
    <w:rsid w:val="00791C2B"/>
    <w:rsid w:val="00791ED4"/>
    <w:rsid w:val="00793274"/>
    <w:rsid w:val="0079469D"/>
    <w:rsid w:val="00795602"/>
    <w:rsid w:val="007958B9"/>
    <w:rsid w:val="00796008"/>
    <w:rsid w:val="007970AB"/>
    <w:rsid w:val="007A128C"/>
    <w:rsid w:val="007A1D82"/>
    <w:rsid w:val="007A35BA"/>
    <w:rsid w:val="007A3D4C"/>
    <w:rsid w:val="007A5029"/>
    <w:rsid w:val="007A7420"/>
    <w:rsid w:val="007A7A2E"/>
    <w:rsid w:val="007B06B2"/>
    <w:rsid w:val="007B3413"/>
    <w:rsid w:val="007B4343"/>
    <w:rsid w:val="007B52FD"/>
    <w:rsid w:val="007B5494"/>
    <w:rsid w:val="007B646B"/>
    <w:rsid w:val="007B6E5C"/>
    <w:rsid w:val="007C0B06"/>
    <w:rsid w:val="007C143D"/>
    <w:rsid w:val="007C1A38"/>
    <w:rsid w:val="007C31AC"/>
    <w:rsid w:val="007C37DF"/>
    <w:rsid w:val="007C38E5"/>
    <w:rsid w:val="007C4B9C"/>
    <w:rsid w:val="007C67FD"/>
    <w:rsid w:val="007C701D"/>
    <w:rsid w:val="007C7AD9"/>
    <w:rsid w:val="007C7FA9"/>
    <w:rsid w:val="007D1360"/>
    <w:rsid w:val="007D1BA7"/>
    <w:rsid w:val="007D4508"/>
    <w:rsid w:val="007D5B71"/>
    <w:rsid w:val="007D5C00"/>
    <w:rsid w:val="007E0356"/>
    <w:rsid w:val="007E0482"/>
    <w:rsid w:val="007E089F"/>
    <w:rsid w:val="007E0953"/>
    <w:rsid w:val="007E0A44"/>
    <w:rsid w:val="007E0B32"/>
    <w:rsid w:val="007E2901"/>
    <w:rsid w:val="007E4491"/>
    <w:rsid w:val="007E4D4C"/>
    <w:rsid w:val="007E5601"/>
    <w:rsid w:val="007E7331"/>
    <w:rsid w:val="007E7AD4"/>
    <w:rsid w:val="007F1D0B"/>
    <w:rsid w:val="007F3B38"/>
    <w:rsid w:val="007F3ED5"/>
    <w:rsid w:val="007F529F"/>
    <w:rsid w:val="008008AE"/>
    <w:rsid w:val="00800D7D"/>
    <w:rsid w:val="008027ED"/>
    <w:rsid w:val="00805A05"/>
    <w:rsid w:val="0080603A"/>
    <w:rsid w:val="00811036"/>
    <w:rsid w:val="00811292"/>
    <w:rsid w:val="00812372"/>
    <w:rsid w:val="00812EEF"/>
    <w:rsid w:val="008134E2"/>
    <w:rsid w:val="00813958"/>
    <w:rsid w:val="0081477B"/>
    <w:rsid w:val="00814AF4"/>
    <w:rsid w:val="00816815"/>
    <w:rsid w:val="008174B5"/>
    <w:rsid w:val="00817CE3"/>
    <w:rsid w:val="00817ED5"/>
    <w:rsid w:val="00820349"/>
    <w:rsid w:val="00821867"/>
    <w:rsid w:val="00822128"/>
    <w:rsid w:val="008223F8"/>
    <w:rsid w:val="00822427"/>
    <w:rsid w:val="008225CF"/>
    <w:rsid w:val="00822960"/>
    <w:rsid w:val="00822A70"/>
    <w:rsid w:val="00822FB8"/>
    <w:rsid w:val="00824DEE"/>
    <w:rsid w:val="00825745"/>
    <w:rsid w:val="00826C8C"/>
    <w:rsid w:val="00826D6A"/>
    <w:rsid w:val="00826FAB"/>
    <w:rsid w:val="00830582"/>
    <w:rsid w:val="00830A50"/>
    <w:rsid w:val="00831314"/>
    <w:rsid w:val="0083142F"/>
    <w:rsid w:val="00831985"/>
    <w:rsid w:val="00831DEC"/>
    <w:rsid w:val="00832CB0"/>
    <w:rsid w:val="00834B80"/>
    <w:rsid w:val="00837675"/>
    <w:rsid w:val="00840913"/>
    <w:rsid w:val="00841895"/>
    <w:rsid w:val="00841BE4"/>
    <w:rsid w:val="008421DE"/>
    <w:rsid w:val="00843542"/>
    <w:rsid w:val="00843AF9"/>
    <w:rsid w:val="00845ED2"/>
    <w:rsid w:val="008466EE"/>
    <w:rsid w:val="008507C2"/>
    <w:rsid w:val="00851BFA"/>
    <w:rsid w:val="00852374"/>
    <w:rsid w:val="00854079"/>
    <w:rsid w:val="008546C9"/>
    <w:rsid w:val="00854718"/>
    <w:rsid w:val="00857128"/>
    <w:rsid w:val="008604B4"/>
    <w:rsid w:val="008609CB"/>
    <w:rsid w:val="00860C29"/>
    <w:rsid w:val="00860CDC"/>
    <w:rsid w:val="008617B3"/>
    <w:rsid w:val="0086307A"/>
    <w:rsid w:val="00863384"/>
    <w:rsid w:val="00864CA8"/>
    <w:rsid w:val="008654CC"/>
    <w:rsid w:val="008659A4"/>
    <w:rsid w:val="008663D1"/>
    <w:rsid w:val="008668A8"/>
    <w:rsid w:val="0086691E"/>
    <w:rsid w:val="00870A23"/>
    <w:rsid w:val="00870FBF"/>
    <w:rsid w:val="008710F6"/>
    <w:rsid w:val="008711B2"/>
    <w:rsid w:val="00871733"/>
    <w:rsid w:val="008724CD"/>
    <w:rsid w:val="008725B9"/>
    <w:rsid w:val="00873034"/>
    <w:rsid w:val="00874044"/>
    <w:rsid w:val="00874D5B"/>
    <w:rsid w:val="00875C0C"/>
    <w:rsid w:val="00875D16"/>
    <w:rsid w:val="00876AE9"/>
    <w:rsid w:val="0088173A"/>
    <w:rsid w:val="008818CD"/>
    <w:rsid w:val="00881E95"/>
    <w:rsid w:val="00882301"/>
    <w:rsid w:val="00882AF0"/>
    <w:rsid w:val="00882E16"/>
    <w:rsid w:val="00885E28"/>
    <w:rsid w:val="0088677F"/>
    <w:rsid w:val="00886B68"/>
    <w:rsid w:val="00886CA3"/>
    <w:rsid w:val="00886E62"/>
    <w:rsid w:val="0089089A"/>
    <w:rsid w:val="00890A25"/>
    <w:rsid w:val="00891D2C"/>
    <w:rsid w:val="00892BEC"/>
    <w:rsid w:val="008946C8"/>
    <w:rsid w:val="0089496F"/>
    <w:rsid w:val="00894CC5"/>
    <w:rsid w:val="008950EE"/>
    <w:rsid w:val="00895B21"/>
    <w:rsid w:val="00895FB4"/>
    <w:rsid w:val="00896F6F"/>
    <w:rsid w:val="00897108"/>
    <w:rsid w:val="008976A6"/>
    <w:rsid w:val="008A02AB"/>
    <w:rsid w:val="008A13F6"/>
    <w:rsid w:val="008A1917"/>
    <w:rsid w:val="008A20F8"/>
    <w:rsid w:val="008A4646"/>
    <w:rsid w:val="008A65A6"/>
    <w:rsid w:val="008A674A"/>
    <w:rsid w:val="008A6D9B"/>
    <w:rsid w:val="008A6DAE"/>
    <w:rsid w:val="008A749A"/>
    <w:rsid w:val="008A7740"/>
    <w:rsid w:val="008B0382"/>
    <w:rsid w:val="008B09FE"/>
    <w:rsid w:val="008B18EE"/>
    <w:rsid w:val="008B1EA6"/>
    <w:rsid w:val="008B1F08"/>
    <w:rsid w:val="008B3BE3"/>
    <w:rsid w:val="008B4094"/>
    <w:rsid w:val="008B4F94"/>
    <w:rsid w:val="008B52DB"/>
    <w:rsid w:val="008B7B7E"/>
    <w:rsid w:val="008C16DC"/>
    <w:rsid w:val="008C2623"/>
    <w:rsid w:val="008C26D5"/>
    <w:rsid w:val="008C3850"/>
    <w:rsid w:val="008C3BCE"/>
    <w:rsid w:val="008C5BB7"/>
    <w:rsid w:val="008C67E7"/>
    <w:rsid w:val="008D0951"/>
    <w:rsid w:val="008D1DBD"/>
    <w:rsid w:val="008D1DC8"/>
    <w:rsid w:val="008D2063"/>
    <w:rsid w:val="008D2345"/>
    <w:rsid w:val="008D24E9"/>
    <w:rsid w:val="008D28A2"/>
    <w:rsid w:val="008D2EAE"/>
    <w:rsid w:val="008D32D7"/>
    <w:rsid w:val="008D41FF"/>
    <w:rsid w:val="008D4413"/>
    <w:rsid w:val="008D5EFD"/>
    <w:rsid w:val="008D6457"/>
    <w:rsid w:val="008D693A"/>
    <w:rsid w:val="008D7385"/>
    <w:rsid w:val="008D7BF6"/>
    <w:rsid w:val="008E01A6"/>
    <w:rsid w:val="008E068C"/>
    <w:rsid w:val="008E1FE4"/>
    <w:rsid w:val="008E208D"/>
    <w:rsid w:val="008E24E3"/>
    <w:rsid w:val="008E445F"/>
    <w:rsid w:val="008E4F11"/>
    <w:rsid w:val="008E56E1"/>
    <w:rsid w:val="008E5742"/>
    <w:rsid w:val="008E599C"/>
    <w:rsid w:val="008E5C8F"/>
    <w:rsid w:val="008E602B"/>
    <w:rsid w:val="008E6E9D"/>
    <w:rsid w:val="008E7156"/>
    <w:rsid w:val="008F0347"/>
    <w:rsid w:val="008F2191"/>
    <w:rsid w:val="008F3518"/>
    <w:rsid w:val="008F48DD"/>
    <w:rsid w:val="008F5F47"/>
    <w:rsid w:val="008F6E3F"/>
    <w:rsid w:val="009004CF"/>
    <w:rsid w:val="00901E77"/>
    <w:rsid w:val="0090293B"/>
    <w:rsid w:val="00902DEA"/>
    <w:rsid w:val="00903929"/>
    <w:rsid w:val="00903D94"/>
    <w:rsid w:val="009063F0"/>
    <w:rsid w:val="009064AB"/>
    <w:rsid w:val="00907140"/>
    <w:rsid w:val="00907DF7"/>
    <w:rsid w:val="00910386"/>
    <w:rsid w:val="00910D5E"/>
    <w:rsid w:val="00910E78"/>
    <w:rsid w:val="0091184E"/>
    <w:rsid w:val="009123E2"/>
    <w:rsid w:val="00913695"/>
    <w:rsid w:val="0091393A"/>
    <w:rsid w:val="00914867"/>
    <w:rsid w:val="009167F7"/>
    <w:rsid w:val="00916DC7"/>
    <w:rsid w:val="00920C89"/>
    <w:rsid w:val="00921380"/>
    <w:rsid w:val="00922087"/>
    <w:rsid w:val="00924731"/>
    <w:rsid w:val="009306C8"/>
    <w:rsid w:val="00930E1A"/>
    <w:rsid w:val="00930E73"/>
    <w:rsid w:val="00931FCA"/>
    <w:rsid w:val="0093205E"/>
    <w:rsid w:val="00933851"/>
    <w:rsid w:val="00933F67"/>
    <w:rsid w:val="00934765"/>
    <w:rsid w:val="00935191"/>
    <w:rsid w:val="00935736"/>
    <w:rsid w:val="00935C36"/>
    <w:rsid w:val="00936017"/>
    <w:rsid w:val="0093734D"/>
    <w:rsid w:val="0093761D"/>
    <w:rsid w:val="009401B8"/>
    <w:rsid w:val="0094089F"/>
    <w:rsid w:val="009424D4"/>
    <w:rsid w:val="00942D27"/>
    <w:rsid w:val="00942E11"/>
    <w:rsid w:val="00942F3F"/>
    <w:rsid w:val="0094386E"/>
    <w:rsid w:val="009440A8"/>
    <w:rsid w:val="00944115"/>
    <w:rsid w:val="00944357"/>
    <w:rsid w:val="00944373"/>
    <w:rsid w:val="00944464"/>
    <w:rsid w:val="00944526"/>
    <w:rsid w:val="00944642"/>
    <w:rsid w:val="00944D74"/>
    <w:rsid w:val="0094631B"/>
    <w:rsid w:val="00946C48"/>
    <w:rsid w:val="009475D7"/>
    <w:rsid w:val="00950C22"/>
    <w:rsid w:val="00951B78"/>
    <w:rsid w:val="00952011"/>
    <w:rsid w:val="009529B6"/>
    <w:rsid w:val="00954CB4"/>
    <w:rsid w:val="00955044"/>
    <w:rsid w:val="009558F9"/>
    <w:rsid w:val="00955C8F"/>
    <w:rsid w:val="00956626"/>
    <w:rsid w:val="00963CFC"/>
    <w:rsid w:val="00963E14"/>
    <w:rsid w:val="009650B2"/>
    <w:rsid w:val="009650B9"/>
    <w:rsid w:val="00965EC6"/>
    <w:rsid w:val="0096623F"/>
    <w:rsid w:val="009665C7"/>
    <w:rsid w:val="00967519"/>
    <w:rsid w:val="00970128"/>
    <w:rsid w:val="00970E92"/>
    <w:rsid w:val="00971BB0"/>
    <w:rsid w:val="0097215C"/>
    <w:rsid w:val="0097291D"/>
    <w:rsid w:val="00972E4F"/>
    <w:rsid w:val="00972EBC"/>
    <w:rsid w:val="0097348F"/>
    <w:rsid w:val="0097374B"/>
    <w:rsid w:val="00973F9A"/>
    <w:rsid w:val="00974677"/>
    <w:rsid w:val="00974C0D"/>
    <w:rsid w:val="009758F2"/>
    <w:rsid w:val="00976AAB"/>
    <w:rsid w:val="00977F4C"/>
    <w:rsid w:val="009825D4"/>
    <w:rsid w:val="00982A95"/>
    <w:rsid w:val="00982C08"/>
    <w:rsid w:val="00983E9B"/>
    <w:rsid w:val="009840AA"/>
    <w:rsid w:val="00984493"/>
    <w:rsid w:val="009856ED"/>
    <w:rsid w:val="00986C61"/>
    <w:rsid w:val="00991709"/>
    <w:rsid w:val="009920DB"/>
    <w:rsid w:val="00994FB3"/>
    <w:rsid w:val="009965E2"/>
    <w:rsid w:val="009A05DF"/>
    <w:rsid w:val="009A1933"/>
    <w:rsid w:val="009A22B0"/>
    <w:rsid w:val="009A27CA"/>
    <w:rsid w:val="009A2958"/>
    <w:rsid w:val="009A407F"/>
    <w:rsid w:val="009A7DD4"/>
    <w:rsid w:val="009B1354"/>
    <w:rsid w:val="009B1390"/>
    <w:rsid w:val="009B2EC5"/>
    <w:rsid w:val="009B4185"/>
    <w:rsid w:val="009B4413"/>
    <w:rsid w:val="009B5AA0"/>
    <w:rsid w:val="009B6903"/>
    <w:rsid w:val="009B699B"/>
    <w:rsid w:val="009B783E"/>
    <w:rsid w:val="009C1688"/>
    <w:rsid w:val="009C1B76"/>
    <w:rsid w:val="009C2655"/>
    <w:rsid w:val="009C268D"/>
    <w:rsid w:val="009C315B"/>
    <w:rsid w:val="009C38F6"/>
    <w:rsid w:val="009C3D42"/>
    <w:rsid w:val="009C5868"/>
    <w:rsid w:val="009C6FE3"/>
    <w:rsid w:val="009D110F"/>
    <w:rsid w:val="009D20D8"/>
    <w:rsid w:val="009D26D6"/>
    <w:rsid w:val="009D313E"/>
    <w:rsid w:val="009D5484"/>
    <w:rsid w:val="009D5FE1"/>
    <w:rsid w:val="009D6F0B"/>
    <w:rsid w:val="009E056A"/>
    <w:rsid w:val="009E0B51"/>
    <w:rsid w:val="009E35E1"/>
    <w:rsid w:val="009E38C3"/>
    <w:rsid w:val="009E3E78"/>
    <w:rsid w:val="009E45D2"/>
    <w:rsid w:val="009E6046"/>
    <w:rsid w:val="009F0BD4"/>
    <w:rsid w:val="009F22EE"/>
    <w:rsid w:val="009F3484"/>
    <w:rsid w:val="009F538D"/>
    <w:rsid w:val="009F613C"/>
    <w:rsid w:val="00A0354E"/>
    <w:rsid w:val="00A03A0B"/>
    <w:rsid w:val="00A0489E"/>
    <w:rsid w:val="00A06DBF"/>
    <w:rsid w:val="00A10F28"/>
    <w:rsid w:val="00A12E08"/>
    <w:rsid w:val="00A130DB"/>
    <w:rsid w:val="00A1462D"/>
    <w:rsid w:val="00A16347"/>
    <w:rsid w:val="00A163EB"/>
    <w:rsid w:val="00A171AD"/>
    <w:rsid w:val="00A21021"/>
    <w:rsid w:val="00A21A15"/>
    <w:rsid w:val="00A22E11"/>
    <w:rsid w:val="00A24344"/>
    <w:rsid w:val="00A26711"/>
    <w:rsid w:val="00A26EA8"/>
    <w:rsid w:val="00A278F7"/>
    <w:rsid w:val="00A32169"/>
    <w:rsid w:val="00A336F4"/>
    <w:rsid w:val="00A33E48"/>
    <w:rsid w:val="00A340E7"/>
    <w:rsid w:val="00A3747F"/>
    <w:rsid w:val="00A37D0A"/>
    <w:rsid w:val="00A42393"/>
    <w:rsid w:val="00A43B4F"/>
    <w:rsid w:val="00A451B0"/>
    <w:rsid w:val="00A45395"/>
    <w:rsid w:val="00A47B67"/>
    <w:rsid w:val="00A47CF4"/>
    <w:rsid w:val="00A50538"/>
    <w:rsid w:val="00A51416"/>
    <w:rsid w:val="00A52502"/>
    <w:rsid w:val="00A53250"/>
    <w:rsid w:val="00A53414"/>
    <w:rsid w:val="00A53651"/>
    <w:rsid w:val="00A55426"/>
    <w:rsid w:val="00A55EDF"/>
    <w:rsid w:val="00A564A0"/>
    <w:rsid w:val="00A57BE7"/>
    <w:rsid w:val="00A61163"/>
    <w:rsid w:val="00A61309"/>
    <w:rsid w:val="00A62CDF"/>
    <w:rsid w:val="00A645A1"/>
    <w:rsid w:val="00A648F6"/>
    <w:rsid w:val="00A65114"/>
    <w:rsid w:val="00A6559D"/>
    <w:rsid w:val="00A705A5"/>
    <w:rsid w:val="00A71A48"/>
    <w:rsid w:val="00A71C26"/>
    <w:rsid w:val="00A7237B"/>
    <w:rsid w:val="00A73A35"/>
    <w:rsid w:val="00A75FF9"/>
    <w:rsid w:val="00A76569"/>
    <w:rsid w:val="00A76CF6"/>
    <w:rsid w:val="00A77CEE"/>
    <w:rsid w:val="00A810D1"/>
    <w:rsid w:val="00A818A0"/>
    <w:rsid w:val="00A8203C"/>
    <w:rsid w:val="00A8284A"/>
    <w:rsid w:val="00A847E8"/>
    <w:rsid w:val="00A85196"/>
    <w:rsid w:val="00A87B56"/>
    <w:rsid w:val="00A90140"/>
    <w:rsid w:val="00A9038E"/>
    <w:rsid w:val="00A90766"/>
    <w:rsid w:val="00A90928"/>
    <w:rsid w:val="00A922A6"/>
    <w:rsid w:val="00A938CB"/>
    <w:rsid w:val="00A93CB9"/>
    <w:rsid w:val="00A943F8"/>
    <w:rsid w:val="00A9474D"/>
    <w:rsid w:val="00A94DD4"/>
    <w:rsid w:val="00A94F00"/>
    <w:rsid w:val="00A95457"/>
    <w:rsid w:val="00A964A7"/>
    <w:rsid w:val="00A96579"/>
    <w:rsid w:val="00A97344"/>
    <w:rsid w:val="00A97C4D"/>
    <w:rsid w:val="00AA024F"/>
    <w:rsid w:val="00AA121F"/>
    <w:rsid w:val="00AA2D39"/>
    <w:rsid w:val="00AA3C05"/>
    <w:rsid w:val="00AA54CF"/>
    <w:rsid w:val="00AA5635"/>
    <w:rsid w:val="00AA5EC6"/>
    <w:rsid w:val="00AA676D"/>
    <w:rsid w:val="00AB0A25"/>
    <w:rsid w:val="00AB1A4C"/>
    <w:rsid w:val="00AB208F"/>
    <w:rsid w:val="00AB3B27"/>
    <w:rsid w:val="00AB52D3"/>
    <w:rsid w:val="00AB6300"/>
    <w:rsid w:val="00AB64B4"/>
    <w:rsid w:val="00AB76BB"/>
    <w:rsid w:val="00AC058C"/>
    <w:rsid w:val="00AC1DF7"/>
    <w:rsid w:val="00AC41FA"/>
    <w:rsid w:val="00AC4373"/>
    <w:rsid w:val="00AC6595"/>
    <w:rsid w:val="00AC6B63"/>
    <w:rsid w:val="00AC7431"/>
    <w:rsid w:val="00AD00BD"/>
    <w:rsid w:val="00AD0746"/>
    <w:rsid w:val="00AD3BB8"/>
    <w:rsid w:val="00AD5525"/>
    <w:rsid w:val="00AD6EDB"/>
    <w:rsid w:val="00AD78E3"/>
    <w:rsid w:val="00AD79C9"/>
    <w:rsid w:val="00AE0BDA"/>
    <w:rsid w:val="00AE2993"/>
    <w:rsid w:val="00AE2D1E"/>
    <w:rsid w:val="00AE4AAD"/>
    <w:rsid w:val="00AE4B10"/>
    <w:rsid w:val="00AE4C43"/>
    <w:rsid w:val="00AE583A"/>
    <w:rsid w:val="00AE63FC"/>
    <w:rsid w:val="00AE69CD"/>
    <w:rsid w:val="00AF03DA"/>
    <w:rsid w:val="00AF11A2"/>
    <w:rsid w:val="00AF1E05"/>
    <w:rsid w:val="00AF4F97"/>
    <w:rsid w:val="00AF7211"/>
    <w:rsid w:val="00B002F6"/>
    <w:rsid w:val="00B026F3"/>
    <w:rsid w:val="00B046A0"/>
    <w:rsid w:val="00B04EE7"/>
    <w:rsid w:val="00B05001"/>
    <w:rsid w:val="00B06C31"/>
    <w:rsid w:val="00B06CC9"/>
    <w:rsid w:val="00B06D60"/>
    <w:rsid w:val="00B11526"/>
    <w:rsid w:val="00B12007"/>
    <w:rsid w:val="00B148B7"/>
    <w:rsid w:val="00B15809"/>
    <w:rsid w:val="00B15CA4"/>
    <w:rsid w:val="00B17DE7"/>
    <w:rsid w:val="00B21F02"/>
    <w:rsid w:val="00B22C3C"/>
    <w:rsid w:val="00B233CB"/>
    <w:rsid w:val="00B23646"/>
    <w:rsid w:val="00B2476D"/>
    <w:rsid w:val="00B24B24"/>
    <w:rsid w:val="00B24D0D"/>
    <w:rsid w:val="00B26AD2"/>
    <w:rsid w:val="00B26C03"/>
    <w:rsid w:val="00B27207"/>
    <w:rsid w:val="00B27C14"/>
    <w:rsid w:val="00B314F6"/>
    <w:rsid w:val="00B317EA"/>
    <w:rsid w:val="00B31A53"/>
    <w:rsid w:val="00B31E75"/>
    <w:rsid w:val="00B32BE9"/>
    <w:rsid w:val="00B33A1B"/>
    <w:rsid w:val="00B33E42"/>
    <w:rsid w:val="00B3448F"/>
    <w:rsid w:val="00B350F6"/>
    <w:rsid w:val="00B357E1"/>
    <w:rsid w:val="00B36B56"/>
    <w:rsid w:val="00B405D2"/>
    <w:rsid w:val="00B414A5"/>
    <w:rsid w:val="00B41A56"/>
    <w:rsid w:val="00B4301F"/>
    <w:rsid w:val="00B437E8"/>
    <w:rsid w:val="00B44DF4"/>
    <w:rsid w:val="00B4677D"/>
    <w:rsid w:val="00B47F28"/>
    <w:rsid w:val="00B50E62"/>
    <w:rsid w:val="00B51473"/>
    <w:rsid w:val="00B53BB9"/>
    <w:rsid w:val="00B53CAF"/>
    <w:rsid w:val="00B53DAA"/>
    <w:rsid w:val="00B54D28"/>
    <w:rsid w:val="00B55058"/>
    <w:rsid w:val="00B55326"/>
    <w:rsid w:val="00B559A3"/>
    <w:rsid w:val="00B61846"/>
    <w:rsid w:val="00B62121"/>
    <w:rsid w:val="00B6227A"/>
    <w:rsid w:val="00B654B2"/>
    <w:rsid w:val="00B65AD7"/>
    <w:rsid w:val="00B66847"/>
    <w:rsid w:val="00B67CEA"/>
    <w:rsid w:val="00B70589"/>
    <w:rsid w:val="00B714FE"/>
    <w:rsid w:val="00B71F4A"/>
    <w:rsid w:val="00B728D7"/>
    <w:rsid w:val="00B733DE"/>
    <w:rsid w:val="00B73432"/>
    <w:rsid w:val="00B74750"/>
    <w:rsid w:val="00B74A90"/>
    <w:rsid w:val="00B74DE6"/>
    <w:rsid w:val="00B777D6"/>
    <w:rsid w:val="00B80DDE"/>
    <w:rsid w:val="00B80ED0"/>
    <w:rsid w:val="00B812B6"/>
    <w:rsid w:val="00B81A18"/>
    <w:rsid w:val="00B83C9B"/>
    <w:rsid w:val="00B847E7"/>
    <w:rsid w:val="00B84CA5"/>
    <w:rsid w:val="00B8557A"/>
    <w:rsid w:val="00B85815"/>
    <w:rsid w:val="00B870E8"/>
    <w:rsid w:val="00B874C8"/>
    <w:rsid w:val="00B876DC"/>
    <w:rsid w:val="00B90324"/>
    <w:rsid w:val="00B903F3"/>
    <w:rsid w:val="00B90F36"/>
    <w:rsid w:val="00B9136E"/>
    <w:rsid w:val="00B91CE8"/>
    <w:rsid w:val="00B92568"/>
    <w:rsid w:val="00B93243"/>
    <w:rsid w:val="00B9588D"/>
    <w:rsid w:val="00B958CC"/>
    <w:rsid w:val="00B9779D"/>
    <w:rsid w:val="00BA2970"/>
    <w:rsid w:val="00BA4098"/>
    <w:rsid w:val="00BA42F3"/>
    <w:rsid w:val="00BA4ADF"/>
    <w:rsid w:val="00BA7454"/>
    <w:rsid w:val="00BA749A"/>
    <w:rsid w:val="00BA754A"/>
    <w:rsid w:val="00BB011B"/>
    <w:rsid w:val="00BB082A"/>
    <w:rsid w:val="00BB2973"/>
    <w:rsid w:val="00BB2E2C"/>
    <w:rsid w:val="00BB37D5"/>
    <w:rsid w:val="00BB3A1A"/>
    <w:rsid w:val="00BB46B4"/>
    <w:rsid w:val="00BB4B23"/>
    <w:rsid w:val="00BB53A0"/>
    <w:rsid w:val="00BB54FE"/>
    <w:rsid w:val="00BB6898"/>
    <w:rsid w:val="00BB6981"/>
    <w:rsid w:val="00BB78FC"/>
    <w:rsid w:val="00BC00F0"/>
    <w:rsid w:val="00BC07B6"/>
    <w:rsid w:val="00BC2133"/>
    <w:rsid w:val="00BC2616"/>
    <w:rsid w:val="00BC2716"/>
    <w:rsid w:val="00BC27D5"/>
    <w:rsid w:val="00BC2876"/>
    <w:rsid w:val="00BC4811"/>
    <w:rsid w:val="00BC528F"/>
    <w:rsid w:val="00BC5519"/>
    <w:rsid w:val="00BC5B31"/>
    <w:rsid w:val="00BC7D2C"/>
    <w:rsid w:val="00BD11C4"/>
    <w:rsid w:val="00BD275E"/>
    <w:rsid w:val="00BD410F"/>
    <w:rsid w:val="00BD4C91"/>
    <w:rsid w:val="00BD4E41"/>
    <w:rsid w:val="00BD5B09"/>
    <w:rsid w:val="00BD6328"/>
    <w:rsid w:val="00BD63CA"/>
    <w:rsid w:val="00BD6695"/>
    <w:rsid w:val="00BD78F3"/>
    <w:rsid w:val="00BE0150"/>
    <w:rsid w:val="00BE186B"/>
    <w:rsid w:val="00BE1C00"/>
    <w:rsid w:val="00BE41C8"/>
    <w:rsid w:val="00BE5E52"/>
    <w:rsid w:val="00BF0052"/>
    <w:rsid w:val="00BF0707"/>
    <w:rsid w:val="00BF231C"/>
    <w:rsid w:val="00BF5122"/>
    <w:rsid w:val="00BF6247"/>
    <w:rsid w:val="00BF7032"/>
    <w:rsid w:val="00C02CE0"/>
    <w:rsid w:val="00C0372D"/>
    <w:rsid w:val="00C038DF"/>
    <w:rsid w:val="00C050AF"/>
    <w:rsid w:val="00C07715"/>
    <w:rsid w:val="00C07CBA"/>
    <w:rsid w:val="00C10750"/>
    <w:rsid w:val="00C133CD"/>
    <w:rsid w:val="00C13E08"/>
    <w:rsid w:val="00C14581"/>
    <w:rsid w:val="00C14D9B"/>
    <w:rsid w:val="00C1576C"/>
    <w:rsid w:val="00C16AC2"/>
    <w:rsid w:val="00C170F1"/>
    <w:rsid w:val="00C176F6"/>
    <w:rsid w:val="00C17A6A"/>
    <w:rsid w:val="00C17DA8"/>
    <w:rsid w:val="00C20398"/>
    <w:rsid w:val="00C21DA6"/>
    <w:rsid w:val="00C23B33"/>
    <w:rsid w:val="00C24356"/>
    <w:rsid w:val="00C245FC"/>
    <w:rsid w:val="00C246B8"/>
    <w:rsid w:val="00C24C7F"/>
    <w:rsid w:val="00C258FD"/>
    <w:rsid w:val="00C26167"/>
    <w:rsid w:val="00C26D29"/>
    <w:rsid w:val="00C30255"/>
    <w:rsid w:val="00C30AEA"/>
    <w:rsid w:val="00C31E4B"/>
    <w:rsid w:val="00C337FB"/>
    <w:rsid w:val="00C351D4"/>
    <w:rsid w:val="00C35C21"/>
    <w:rsid w:val="00C3626B"/>
    <w:rsid w:val="00C37F01"/>
    <w:rsid w:val="00C4047C"/>
    <w:rsid w:val="00C4100D"/>
    <w:rsid w:val="00C41434"/>
    <w:rsid w:val="00C41738"/>
    <w:rsid w:val="00C42785"/>
    <w:rsid w:val="00C428C1"/>
    <w:rsid w:val="00C42EEC"/>
    <w:rsid w:val="00C43457"/>
    <w:rsid w:val="00C452AD"/>
    <w:rsid w:val="00C457A0"/>
    <w:rsid w:val="00C45FF9"/>
    <w:rsid w:val="00C46133"/>
    <w:rsid w:val="00C47153"/>
    <w:rsid w:val="00C475E8"/>
    <w:rsid w:val="00C50B17"/>
    <w:rsid w:val="00C51C15"/>
    <w:rsid w:val="00C51CC3"/>
    <w:rsid w:val="00C51DE2"/>
    <w:rsid w:val="00C525EE"/>
    <w:rsid w:val="00C5288B"/>
    <w:rsid w:val="00C536FB"/>
    <w:rsid w:val="00C549C5"/>
    <w:rsid w:val="00C55C64"/>
    <w:rsid w:val="00C55F52"/>
    <w:rsid w:val="00C56E79"/>
    <w:rsid w:val="00C57356"/>
    <w:rsid w:val="00C60748"/>
    <w:rsid w:val="00C62239"/>
    <w:rsid w:val="00C62793"/>
    <w:rsid w:val="00C62911"/>
    <w:rsid w:val="00C62F52"/>
    <w:rsid w:val="00C63628"/>
    <w:rsid w:val="00C64975"/>
    <w:rsid w:val="00C66BC6"/>
    <w:rsid w:val="00C6777E"/>
    <w:rsid w:val="00C70F2A"/>
    <w:rsid w:val="00C71E55"/>
    <w:rsid w:val="00C7226A"/>
    <w:rsid w:val="00C72432"/>
    <w:rsid w:val="00C73AF0"/>
    <w:rsid w:val="00C74E08"/>
    <w:rsid w:val="00C76CB0"/>
    <w:rsid w:val="00C76E9B"/>
    <w:rsid w:val="00C81B2A"/>
    <w:rsid w:val="00C845E4"/>
    <w:rsid w:val="00C85070"/>
    <w:rsid w:val="00C868CD"/>
    <w:rsid w:val="00C87D81"/>
    <w:rsid w:val="00C87F63"/>
    <w:rsid w:val="00C9040F"/>
    <w:rsid w:val="00C90E5A"/>
    <w:rsid w:val="00C9105A"/>
    <w:rsid w:val="00C910F7"/>
    <w:rsid w:val="00C919A0"/>
    <w:rsid w:val="00C93900"/>
    <w:rsid w:val="00C95754"/>
    <w:rsid w:val="00C9586A"/>
    <w:rsid w:val="00C95943"/>
    <w:rsid w:val="00C96563"/>
    <w:rsid w:val="00C96F8D"/>
    <w:rsid w:val="00C97149"/>
    <w:rsid w:val="00C97791"/>
    <w:rsid w:val="00CA13D0"/>
    <w:rsid w:val="00CA18C1"/>
    <w:rsid w:val="00CA270D"/>
    <w:rsid w:val="00CA2C9D"/>
    <w:rsid w:val="00CA3017"/>
    <w:rsid w:val="00CA3426"/>
    <w:rsid w:val="00CA5617"/>
    <w:rsid w:val="00CA7B85"/>
    <w:rsid w:val="00CA7EE9"/>
    <w:rsid w:val="00CB03B6"/>
    <w:rsid w:val="00CB1D35"/>
    <w:rsid w:val="00CB257E"/>
    <w:rsid w:val="00CB2F9A"/>
    <w:rsid w:val="00CB3C4E"/>
    <w:rsid w:val="00CB3D1D"/>
    <w:rsid w:val="00CB4B33"/>
    <w:rsid w:val="00CB6955"/>
    <w:rsid w:val="00CB6A43"/>
    <w:rsid w:val="00CC0BAF"/>
    <w:rsid w:val="00CC288F"/>
    <w:rsid w:val="00CC307B"/>
    <w:rsid w:val="00CC30FB"/>
    <w:rsid w:val="00CC3304"/>
    <w:rsid w:val="00CC47DD"/>
    <w:rsid w:val="00CD0F3A"/>
    <w:rsid w:val="00CD180A"/>
    <w:rsid w:val="00CD19FA"/>
    <w:rsid w:val="00CD2FDF"/>
    <w:rsid w:val="00CD4A94"/>
    <w:rsid w:val="00CD5778"/>
    <w:rsid w:val="00CD6646"/>
    <w:rsid w:val="00CE09DA"/>
    <w:rsid w:val="00CE0A80"/>
    <w:rsid w:val="00CE2935"/>
    <w:rsid w:val="00CE343E"/>
    <w:rsid w:val="00CE406D"/>
    <w:rsid w:val="00CE56C7"/>
    <w:rsid w:val="00CE70EE"/>
    <w:rsid w:val="00CE7665"/>
    <w:rsid w:val="00CE7714"/>
    <w:rsid w:val="00CF07CF"/>
    <w:rsid w:val="00CF0E32"/>
    <w:rsid w:val="00CF1C44"/>
    <w:rsid w:val="00CF2C17"/>
    <w:rsid w:val="00CF62AB"/>
    <w:rsid w:val="00CF7206"/>
    <w:rsid w:val="00D011A4"/>
    <w:rsid w:val="00D0128B"/>
    <w:rsid w:val="00D0559C"/>
    <w:rsid w:val="00D062AD"/>
    <w:rsid w:val="00D076D5"/>
    <w:rsid w:val="00D100B3"/>
    <w:rsid w:val="00D10380"/>
    <w:rsid w:val="00D13D87"/>
    <w:rsid w:val="00D15C8F"/>
    <w:rsid w:val="00D15F8E"/>
    <w:rsid w:val="00D1702E"/>
    <w:rsid w:val="00D17F12"/>
    <w:rsid w:val="00D20259"/>
    <w:rsid w:val="00D20CDB"/>
    <w:rsid w:val="00D216FA"/>
    <w:rsid w:val="00D2191D"/>
    <w:rsid w:val="00D21C3E"/>
    <w:rsid w:val="00D21DFB"/>
    <w:rsid w:val="00D2250D"/>
    <w:rsid w:val="00D22EAC"/>
    <w:rsid w:val="00D231AC"/>
    <w:rsid w:val="00D24C20"/>
    <w:rsid w:val="00D25E6A"/>
    <w:rsid w:val="00D2692B"/>
    <w:rsid w:val="00D27C30"/>
    <w:rsid w:val="00D27FF4"/>
    <w:rsid w:val="00D31EE8"/>
    <w:rsid w:val="00D3304E"/>
    <w:rsid w:val="00D34B63"/>
    <w:rsid w:val="00D34DFA"/>
    <w:rsid w:val="00D35545"/>
    <w:rsid w:val="00D369EF"/>
    <w:rsid w:val="00D4095E"/>
    <w:rsid w:val="00D40EC0"/>
    <w:rsid w:val="00D44268"/>
    <w:rsid w:val="00D44918"/>
    <w:rsid w:val="00D4516A"/>
    <w:rsid w:val="00D46039"/>
    <w:rsid w:val="00D5246B"/>
    <w:rsid w:val="00D52B5F"/>
    <w:rsid w:val="00D52E3F"/>
    <w:rsid w:val="00D54EB3"/>
    <w:rsid w:val="00D5591F"/>
    <w:rsid w:val="00D56848"/>
    <w:rsid w:val="00D569CE"/>
    <w:rsid w:val="00D570E5"/>
    <w:rsid w:val="00D60782"/>
    <w:rsid w:val="00D60BEF"/>
    <w:rsid w:val="00D628D3"/>
    <w:rsid w:val="00D62C30"/>
    <w:rsid w:val="00D654F7"/>
    <w:rsid w:val="00D66170"/>
    <w:rsid w:val="00D709F3"/>
    <w:rsid w:val="00D71439"/>
    <w:rsid w:val="00D714FF"/>
    <w:rsid w:val="00D72410"/>
    <w:rsid w:val="00D72428"/>
    <w:rsid w:val="00D73181"/>
    <w:rsid w:val="00D73A06"/>
    <w:rsid w:val="00D7637C"/>
    <w:rsid w:val="00D77612"/>
    <w:rsid w:val="00D77ABD"/>
    <w:rsid w:val="00D81F81"/>
    <w:rsid w:val="00D8216D"/>
    <w:rsid w:val="00D83865"/>
    <w:rsid w:val="00D8403F"/>
    <w:rsid w:val="00D84342"/>
    <w:rsid w:val="00D844E1"/>
    <w:rsid w:val="00D84569"/>
    <w:rsid w:val="00D8460B"/>
    <w:rsid w:val="00D84E31"/>
    <w:rsid w:val="00D8603C"/>
    <w:rsid w:val="00D86FDE"/>
    <w:rsid w:val="00D87698"/>
    <w:rsid w:val="00D87A5D"/>
    <w:rsid w:val="00D87D01"/>
    <w:rsid w:val="00D87E4A"/>
    <w:rsid w:val="00D9144F"/>
    <w:rsid w:val="00D91BEE"/>
    <w:rsid w:val="00D91F2E"/>
    <w:rsid w:val="00D92F09"/>
    <w:rsid w:val="00D931B7"/>
    <w:rsid w:val="00D933AE"/>
    <w:rsid w:val="00D94A87"/>
    <w:rsid w:val="00D94AA1"/>
    <w:rsid w:val="00D94BBD"/>
    <w:rsid w:val="00D953C4"/>
    <w:rsid w:val="00D95974"/>
    <w:rsid w:val="00D97B4F"/>
    <w:rsid w:val="00DA2935"/>
    <w:rsid w:val="00DA2DB3"/>
    <w:rsid w:val="00DA51D4"/>
    <w:rsid w:val="00DA6E5A"/>
    <w:rsid w:val="00DA7063"/>
    <w:rsid w:val="00DB09FD"/>
    <w:rsid w:val="00DB0D52"/>
    <w:rsid w:val="00DB20A7"/>
    <w:rsid w:val="00DB2885"/>
    <w:rsid w:val="00DB2BDC"/>
    <w:rsid w:val="00DB348B"/>
    <w:rsid w:val="00DB3F75"/>
    <w:rsid w:val="00DB6BE3"/>
    <w:rsid w:val="00DB6C93"/>
    <w:rsid w:val="00DB7DA3"/>
    <w:rsid w:val="00DC1327"/>
    <w:rsid w:val="00DC165B"/>
    <w:rsid w:val="00DC2260"/>
    <w:rsid w:val="00DC3301"/>
    <w:rsid w:val="00DC3649"/>
    <w:rsid w:val="00DC376D"/>
    <w:rsid w:val="00DC3A50"/>
    <w:rsid w:val="00DC4237"/>
    <w:rsid w:val="00DC4499"/>
    <w:rsid w:val="00DC7929"/>
    <w:rsid w:val="00DD0498"/>
    <w:rsid w:val="00DD0770"/>
    <w:rsid w:val="00DD0932"/>
    <w:rsid w:val="00DD235B"/>
    <w:rsid w:val="00DD36AB"/>
    <w:rsid w:val="00DD56C8"/>
    <w:rsid w:val="00DD61FE"/>
    <w:rsid w:val="00DD6FCA"/>
    <w:rsid w:val="00DE08C1"/>
    <w:rsid w:val="00DE1C63"/>
    <w:rsid w:val="00DE204F"/>
    <w:rsid w:val="00DE290B"/>
    <w:rsid w:val="00DE4ECE"/>
    <w:rsid w:val="00DE5504"/>
    <w:rsid w:val="00DE76E7"/>
    <w:rsid w:val="00DF0AAA"/>
    <w:rsid w:val="00DF0F5F"/>
    <w:rsid w:val="00DF2F12"/>
    <w:rsid w:val="00DF311C"/>
    <w:rsid w:val="00DF3963"/>
    <w:rsid w:val="00DF4002"/>
    <w:rsid w:val="00DF5905"/>
    <w:rsid w:val="00DF719E"/>
    <w:rsid w:val="00E001BC"/>
    <w:rsid w:val="00E0140F"/>
    <w:rsid w:val="00E014A3"/>
    <w:rsid w:val="00E04B42"/>
    <w:rsid w:val="00E04EB5"/>
    <w:rsid w:val="00E055D9"/>
    <w:rsid w:val="00E06D58"/>
    <w:rsid w:val="00E0756A"/>
    <w:rsid w:val="00E10087"/>
    <w:rsid w:val="00E10904"/>
    <w:rsid w:val="00E11057"/>
    <w:rsid w:val="00E11126"/>
    <w:rsid w:val="00E111D4"/>
    <w:rsid w:val="00E13008"/>
    <w:rsid w:val="00E1363E"/>
    <w:rsid w:val="00E13DEA"/>
    <w:rsid w:val="00E13E2F"/>
    <w:rsid w:val="00E14BD9"/>
    <w:rsid w:val="00E17052"/>
    <w:rsid w:val="00E179CD"/>
    <w:rsid w:val="00E200F4"/>
    <w:rsid w:val="00E2052E"/>
    <w:rsid w:val="00E2144A"/>
    <w:rsid w:val="00E21B7A"/>
    <w:rsid w:val="00E22411"/>
    <w:rsid w:val="00E22C9B"/>
    <w:rsid w:val="00E243F7"/>
    <w:rsid w:val="00E25C61"/>
    <w:rsid w:val="00E2698E"/>
    <w:rsid w:val="00E26B58"/>
    <w:rsid w:val="00E319B2"/>
    <w:rsid w:val="00E32271"/>
    <w:rsid w:val="00E32E9E"/>
    <w:rsid w:val="00E3381E"/>
    <w:rsid w:val="00E33E07"/>
    <w:rsid w:val="00E3418D"/>
    <w:rsid w:val="00E346E9"/>
    <w:rsid w:val="00E367AB"/>
    <w:rsid w:val="00E37200"/>
    <w:rsid w:val="00E417CE"/>
    <w:rsid w:val="00E421EA"/>
    <w:rsid w:val="00E42D63"/>
    <w:rsid w:val="00E432C9"/>
    <w:rsid w:val="00E4395F"/>
    <w:rsid w:val="00E445FE"/>
    <w:rsid w:val="00E45AE8"/>
    <w:rsid w:val="00E45C1B"/>
    <w:rsid w:val="00E47560"/>
    <w:rsid w:val="00E47B15"/>
    <w:rsid w:val="00E501EB"/>
    <w:rsid w:val="00E50F77"/>
    <w:rsid w:val="00E518C1"/>
    <w:rsid w:val="00E51C9A"/>
    <w:rsid w:val="00E51EF1"/>
    <w:rsid w:val="00E54C50"/>
    <w:rsid w:val="00E560A7"/>
    <w:rsid w:val="00E56717"/>
    <w:rsid w:val="00E56E41"/>
    <w:rsid w:val="00E57180"/>
    <w:rsid w:val="00E61D0F"/>
    <w:rsid w:val="00E6235E"/>
    <w:rsid w:val="00E6299B"/>
    <w:rsid w:val="00E6313A"/>
    <w:rsid w:val="00E6568E"/>
    <w:rsid w:val="00E65BB9"/>
    <w:rsid w:val="00E66B2C"/>
    <w:rsid w:val="00E66C2B"/>
    <w:rsid w:val="00E671AC"/>
    <w:rsid w:val="00E67977"/>
    <w:rsid w:val="00E7187E"/>
    <w:rsid w:val="00E71968"/>
    <w:rsid w:val="00E7221D"/>
    <w:rsid w:val="00E72A9A"/>
    <w:rsid w:val="00E73C11"/>
    <w:rsid w:val="00E73CCA"/>
    <w:rsid w:val="00E73D74"/>
    <w:rsid w:val="00E746A0"/>
    <w:rsid w:val="00E76962"/>
    <w:rsid w:val="00E772C7"/>
    <w:rsid w:val="00E77E56"/>
    <w:rsid w:val="00E8082D"/>
    <w:rsid w:val="00E809F9"/>
    <w:rsid w:val="00E80EA2"/>
    <w:rsid w:val="00E818BE"/>
    <w:rsid w:val="00E8199F"/>
    <w:rsid w:val="00E81F03"/>
    <w:rsid w:val="00E83033"/>
    <w:rsid w:val="00E833DD"/>
    <w:rsid w:val="00E841A6"/>
    <w:rsid w:val="00E8443A"/>
    <w:rsid w:val="00E84A68"/>
    <w:rsid w:val="00E862EC"/>
    <w:rsid w:val="00E863D2"/>
    <w:rsid w:val="00E867B5"/>
    <w:rsid w:val="00E87398"/>
    <w:rsid w:val="00E900A6"/>
    <w:rsid w:val="00E91161"/>
    <w:rsid w:val="00E9163B"/>
    <w:rsid w:val="00E91796"/>
    <w:rsid w:val="00E91F67"/>
    <w:rsid w:val="00E92811"/>
    <w:rsid w:val="00E94695"/>
    <w:rsid w:val="00E95285"/>
    <w:rsid w:val="00E958D7"/>
    <w:rsid w:val="00EA0C27"/>
    <w:rsid w:val="00EA23B1"/>
    <w:rsid w:val="00EA426F"/>
    <w:rsid w:val="00EA43CE"/>
    <w:rsid w:val="00EA49C8"/>
    <w:rsid w:val="00EA4EED"/>
    <w:rsid w:val="00EA5C1F"/>
    <w:rsid w:val="00EA5C99"/>
    <w:rsid w:val="00EA5D20"/>
    <w:rsid w:val="00EA60CF"/>
    <w:rsid w:val="00EB40B8"/>
    <w:rsid w:val="00EB4198"/>
    <w:rsid w:val="00EB4922"/>
    <w:rsid w:val="00EB5462"/>
    <w:rsid w:val="00EB56BA"/>
    <w:rsid w:val="00EB637B"/>
    <w:rsid w:val="00EC0DF4"/>
    <w:rsid w:val="00EC2603"/>
    <w:rsid w:val="00EC2FB5"/>
    <w:rsid w:val="00EC39FB"/>
    <w:rsid w:val="00EC4331"/>
    <w:rsid w:val="00EC4B4E"/>
    <w:rsid w:val="00EC636A"/>
    <w:rsid w:val="00EC65EC"/>
    <w:rsid w:val="00EC6EA4"/>
    <w:rsid w:val="00ED04A5"/>
    <w:rsid w:val="00ED0D72"/>
    <w:rsid w:val="00ED10EA"/>
    <w:rsid w:val="00ED1A4D"/>
    <w:rsid w:val="00ED1A95"/>
    <w:rsid w:val="00ED2F99"/>
    <w:rsid w:val="00ED5666"/>
    <w:rsid w:val="00ED6FCE"/>
    <w:rsid w:val="00ED70AF"/>
    <w:rsid w:val="00ED7114"/>
    <w:rsid w:val="00ED718C"/>
    <w:rsid w:val="00ED755C"/>
    <w:rsid w:val="00ED7BD0"/>
    <w:rsid w:val="00EE058A"/>
    <w:rsid w:val="00EE2AC9"/>
    <w:rsid w:val="00EE4057"/>
    <w:rsid w:val="00EE41C7"/>
    <w:rsid w:val="00EE4BB8"/>
    <w:rsid w:val="00EE4C6B"/>
    <w:rsid w:val="00EE5658"/>
    <w:rsid w:val="00EE5F4C"/>
    <w:rsid w:val="00EE7318"/>
    <w:rsid w:val="00EF0FAB"/>
    <w:rsid w:val="00EF1460"/>
    <w:rsid w:val="00EF31ED"/>
    <w:rsid w:val="00EF3968"/>
    <w:rsid w:val="00EF3A9D"/>
    <w:rsid w:val="00EF49EE"/>
    <w:rsid w:val="00EF5855"/>
    <w:rsid w:val="00EF5CDC"/>
    <w:rsid w:val="00EF7DA7"/>
    <w:rsid w:val="00F0017A"/>
    <w:rsid w:val="00F0142D"/>
    <w:rsid w:val="00F01A79"/>
    <w:rsid w:val="00F01EBF"/>
    <w:rsid w:val="00F02838"/>
    <w:rsid w:val="00F03680"/>
    <w:rsid w:val="00F04092"/>
    <w:rsid w:val="00F0492F"/>
    <w:rsid w:val="00F05818"/>
    <w:rsid w:val="00F05BCD"/>
    <w:rsid w:val="00F05F02"/>
    <w:rsid w:val="00F120E3"/>
    <w:rsid w:val="00F123B1"/>
    <w:rsid w:val="00F12C8F"/>
    <w:rsid w:val="00F1381B"/>
    <w:rsid w:val="00F14516"/>
    <w:rsid w:val="00F153E1"/>
    <w:rsid w:val="00F157E6"/>
    <w:rsid w:val="00F17F93"/>
    <w:rsid w:val="00F2089B"/>
    <w:rsid w:val="00F20D28"/>
    <w:rsid w:val="00F21B75"/>
    <w:rsid w:val="00F22D3C"/>
    <w:rsid w:val="00F25892"/>
    <w:rsid w:val="00F26220"/>
    <w:rsid w:val="00F26CAA"/>
    <w:rsid w:val="00F26F5D"/>
    <w:rsid w:val="00F275BF"/>
    <w:rsid w:val="00F31BAD"/>
    <w:rsid w:val="00F32461"/>
    <w:rsid w:val="00F32BEC"/>
    <w:rsid w:val="00F32FCD"/>
    <w:rsid w:val="00F33582"/>
    <w:rsid w:val="00F3455A"/>
    <w:rsid w:val="00F34AD0"/>
    <w:rsid w:val="00F35845"/>
    <w:rsid w:val="00F35DD7"/>
    <w:rsid w:val="00F361AA"/>
    <w:rsid w:val="00F365E2"/>
    <w:rsid w:val="00F3666B"/>
    <w:rsid w:val="00F36ABD"/>
    <w:rsid w:val="00F41FCC"/>
    <w:rsid w:val="00F42C72"/>
    <w:rsid w:val="00F44EB4"/>
    <w:rsid w:val="00F45106"/>
    <w:rsid w:val="00F47594"/>
    <w:rsid w:val="00F47639"/>
    <w:rsid w:val="00F47B89"/>
    <w:rsid w:val="00F503CF"/>
    <w:rsid w:val="00F53300"/>
    <w:rsid w:val="00F533A5"/>
    <w:rsid w:val="00F537F2"/>
    <w:rsid w:val="00F53C81"/>
    <w:rsid w:val="00F554A7"/>
    <w:rsid w:val="00F576CE"/>
    <w:rsid w:val="00F57C46"/>
    <w:rsid w:val="00F608E9"/>
    <w:rsid w:val="00F61AA2"/>
    <w:rsid w:val="00F620CD"/>
    <w:rsid w:val="00F625A7"/>
    <w:rsid w:val="00F63E0B"/>
    <w:rsid w:val="00F66A05"/>
    <w:rsid w:val="00F66E4E"/>
    <w:rsid w:val="00F704D2"/>
    <w:rsid w:val="00F70F77"/>
    <w:rsid w:val="00F71542"/>
    <w:rsid w:val="00F73FC5"/>
    <w:rsid w:val="00F75189"/>
    <w:rsid w:val="00F756A0"/>
    <w:rsid w:val="00F7723B"/>
    <w:rsid w:val="00F812B9"/>
    <w:rsid w:val="00F8133E"/>
    <w:rsid w:val="00F813B5"/>
    <w:rsid w:val="00F82350"/>
    <w:rsid w:val="00F8286A"/>
    <w:rsid w:val="00F861A0"/>
    <w:rsid w:val="00F901B3"/>
    <w:rsid w:val="00F901DD"/>
    <w:rsid w:val="00F90573"/>
    <w:rsid w:val="00F9086D"/>
    <w:rsid w:val="00F91777"/>
    <w:rsid w:val="00F91C0C"/>
    <w:rsid w:val="00F91DAA"/>
    <w:rsid w:val="00F92815"/>
    <w:rsid w:val="00F93C07"/>
    <w:rsid w:val="00F943D3"/>
    <w:rsid w:val="00F947EB"/>
    <w:rsid w:val="00F95A41"/>
    <w:rsid w:val="00F97951"/>
    <w:rsid w:val="00F97C65"/>
    <w:rsid w:val="00FA066D"/>
    <w:rsid w:val="00FA0871"/>
    <w:rsid w:val="00FA08F4"/>
    <w:rsid w:val="00FA0AB2"/>
    <w:rsid w:val="00FA1285"/>
    <w:rsid w:val="00FA1768"/>
    <w:rsid w:val="00FA1A6A"/>
    <w:rsid w:val="00FA2E8E"/>
    <w:rsid w:val="00FA35EA"/>
    <w:rsid w:val="00FA39A1"/>
    <w:rsid w:val="00FA3B0D"/>
    <w:rsid w:val="00FA4690"/>
    <w:rsid w:val="00FA4968"/>
    <w:rsid w:val="00FA5FBC"/>
    <w:rsid w:val="00FB0B1E"/>
    <w:rsid w:val="00FB0DBC"/>
    <w:rsid w:val="00FB1690"/>
    <w:rsid w:val="00FB1728"/>
    <w:rsid w:val="00FB26AB"/>
    <w:rsid w:val="00FB5A68"/>
    <w:rsid w:val="00FB5B60"/>
    <w:rsid w:val="00FB60F7"/>
    <w:rsid w:val="00FB705D"/>
    <w:rsid w:val="00FB716B"/>
    <w:rsid w:val="00FB7CD7"/>
    <w:rsid w:val="00FC024B"/>
    <w:rsid w:val="00FC0F7D"/>
    <w:rsid w:val="00FC1E01"/>
    <w:rsid w:val="00FC203A"/>
    <w:rsid w:val="00FC240A"/>
    <w:rsid w:val="00FC321D"/>
    <w:rsid w:val="00FC32A0"/>
    <w:rsid w:val="00FC34FA"/>
    <w:rsid w:val="00FC3FF1"/>
    <w:rsid w:val="00FC4877"/>
    <w:rsid w:val="00FC4A72"/>
    <w:rsid w:val="00FC7BD9"/>
    <w:rsid w:val="00FC7DBB"/>
    <w:rsid w:val="00FD0CB4"/>
    <w:rsid w:val="00FD23BB"/>
    <w:rsid w:val="00FD3028"/>
    <w:rsid w:val="00FD35D3"/>
    <w:rsid w:val="00FD3759"/>
    <w:rsid w:val="00FD481C"/>
    <w:rsid w:val="00FD5AAF"/>
    <w:rsid w:val="00FD681F"/>
    <w:rsid w:val="00FE034B"/>
    <w:rsid w:val="00FE09BB"/>
    <w:rsid w:val="00FE1159"/>
    <w:rsid w:val="00FE1FC6"/>
    <w:rsid w:val="00FE3339"/>
    <w:rsid w:val="00FE5E45"/>
    <w:rsid w:val="00FE7987"/>
    <w:rsid w:val="00FF01ED"/>
    <w:rsid w:val="00FF115F"/>
    <w:rsid w:val="00FF1542"/>
    <w:rsid w:val="00FF1636"/>
    <w:rsid w:val="00FF18A3"/>
    <w:rsid w:val="00FF2431"/>
    <w:rsid w:val="00FF2DD6"/>
    <w:rsid w:val="00FF41F1"/>
    <w:rsid w:val="00FF42EA"/>
    <w:rsid w:val="00FF47CA"/>
    <w:rsid w:val="00FF53E1"/>
    <w:rsid w:val="00F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8346D4"/>
  <w15:chartTrackingRefBased/>
  <w15:docId w15:val="{8E49BDF2-8237-DD4A-ACAE-17C989E1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7221D"/>
    <w:pPr>
      <w:bidi/>
    </w:pPr>
    <w:rPr>
      <w:rFonts w:cs="Narkisim"/>
      <w:szCs w:val="28"/>
      <w:lang w:eastAsia="he-IL"/>
    </w:rPr>
  </w:style>
  <w:style w:type="paragraph" w:styleId="12">
    <w:name w:val="heading 1"/>
    <w:basedOn w:val="a2"/>
    <w:next w:val="a2"/>
    <w:link w:val="13"/>
    <w:qFormat/>
    <w:pPr>
      <w:keepNext/>
      <w:outlineLvl w:val="0"/>
    </w:pPr>
    <w:rPr>
      <w:rFonts w:cs="David"/>
      <w:szCs w:val="24"/>
      <w:u w:val="single"/>
    </w:rPr>
  </w:style>
  <w:style w:type="paragraph" w:styleId="21">
    <w:name w:val="heading 2"/>
    <w:basedOn w:val="a2"/>
    <w:next w:val="a2"/>
    <w:link w:val="22"/>
    <w:uiPriority w:val="99"/>
    <w:qFormat/>
    <w:rsid w:val="00677180"/>
    <w:pPr>
      <w:keepNext/>
      <w:jc w:val="center"/>
      <w:outlineLvl w:val="1"/>
    </w:pPr>
    <w:rPr>
      <w:rFonts w:cs="David"/>
      <w:b/>
      <w:bCs/>
    </w:rPr>
  </w:style>
  <w:style w:type="paragraph" w:styleId="31">
    <w:name w:val="heading 3"/>
    <w:basedOn w:val="a2"/>
    <w:next w:val="a2"/>
    <w:link w:val="32"/>
    <w:qFormat/>
    <w:rsid w:val="00677180"/>
    <w:pPr>
      <w:keepNext/>
      <w:jc w:val="center"/>
      <w:outlineLvl w:val="2"/>
    </w:pPr>
    <w:rPr>
      <w:rFonts w:cs="David"/>
      <w:b/>
      <w:bCs/>
      <w:sz w:val="24"/>
      <w:szCs w:val="24"/>
    </w:rPr>
  </w:style>
  <w:style w:type="paragraph" w:styleId="40">
    <w:name w:val="heading 4"/>
    <w:basedOn w:val="a2"/>
    <w:next w:val="a2"/>
    <w:link w:val="41"/>
    <w:uiPriority w:val="9"/>
    <w:semiHidden/>
    <w:unhideWhenUsed/>
    <w:qFormat/>
    <w:rsid w:val="000A38AF"/>
    <w:pPr>
      <w:keepNext/>
      <w:spacing w:before="240" w:after="60"/>
      <w:outlineLvl w:val="3"/>
    </w:pPr>
    <w:rPr>
      <w:rFonts w:ascii="Calibri" w:hAnsi="Calibri" w:cs="Arial"/>
      <w:b/>
      <w:bCs/>
      <w:sz w:val="28"/>
    </w:rPr>
  </w:style>
  <w:style w:type="paragraph" w:styleId="60">
    <w:name w:val="heading 6"/>
    <w:basedOn w:val="a2"/>
    <w:next w:val="a2"/>
    <w:link w:val="61"/>
    <w:uiPriority w:val="9"/>
    <w:qFormat/>
    <w:rsid w:val="004B1F7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9"/>
    <w:qFormat/>
    <w:rsid w:val="004C0F55"/>
    <w:pPr>
      <w:keepNext/>
      <w:numPr>
        <w:ilvl w:val="1"/>
        <w:numId w:val="14"/>
      </w:numPr>
      <w:tabs>
        <w:tab w:val="clear" w:pos="1440"/>
        <w:tab w:val="num" w:pos="1185"/>
      </w:tabs>
      <w:spacing w:line="360" w:lineRule="auto"/>
      <w:ind w:left="1185" w:right="0"/>
      <w:outlineLvl w:val="6"/>
    </w:pPr>
    <w:rPr>
      <w:rFonts w:cs="David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כותרת 1 תו"/>
    <w:link w:val="12"/>
    <w:rsid w:val="008D5EFD"/>
    <w:rPr>
      <w:rFonts w:cs="David"/>
      <w:szCs w:val="24"/>
      <w:u w:val="single"/>
      <w:lang w:eastAsia="he-IL"/>
    </w:rPr>
  </w:style>
  <w:style w:type="character" w:customStyle="1" w:styleId="22">
    <w:name w:val="כותרת 2 תו"/>
    <w:link w:val="21"/>
    <w:uiPriority w:val="99"/>
    <w:rsid w:val="00677180"/>
    <w:rPr>
      <w:rFonts w:cs="David"/>
      <w:b/>
      <w:bCs/>
      <w:szCs w:val="28"/>
      <w:lang w:eastAsia="he-IL"/>
    </w:rPr>
  </w:style>
  <w:style w:type="character" w:customStyle="1" w:styleId="32">
    <w:name w:val="כותרת 3 תו"/>
    <w:link w:val="31"/>
    <w:rsid w:val="00677180"/>
    <w:rPr>
      <w:rFonts w:cs="David"/>
      <w:b/>
      <w:bCs/>
      <w:sz w:val="24"/>
      <w:szCs w:val="24"/>
      <w:lang w:eastAsia="he-IL"/>
    </w:rPr>
  </w:style>
  <w:style w:type="character" w:customStyle="1" w:styleId="61">
    <w:name w:val="כותרת 6 תו"/>
    <w:link w:val="60"/>
    <w:uiPriority w:val="9"/>
    <w:rsid w:val="004B1F75"/>
    <w:rPr>
      <w:rFonts w:cs="Times New Roman"/>
      <w:b/>
      <w:bCs/>
      <w:sz w:val="22"/>
      <w:szCs w:val="22"/>
      <w:lang w:eastAsia="he-IL"/>
    </w:rPr>
  </w:style>
  <w:style w:type="paragraph" w:styleId="a6">
    <w:name w:val="header"/>
    <w:basedOn w:val="a2"/>
    <w:link w:val="a7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a7">
    <w:name w:val="כותרת עליונה תו"/>
    <w:link w:val="a6"/>
    <w:rsid w:val="007153C5"/>
    <w:rPr>
      <w:rFonts w:cs="Narkisim"/>
      <w:szCs w:val="28"/>
      <w:lang w:eastAsia="he-IL"/>
    </w:rPr>
  </w:style>
  <w:style w:type="paragraph" w:styleId="a8">
    <w:name w:val="footer"/>
    <w:basedOn w:val="a2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uiPriority w:val="99"/>
    <w:rsid w:val="008D5EFD"/>
    <w:rPr>
      <w:rFonts w:cs="Narkisim"/>
      <w:szCs w:val="28"/>
      <w:lang w:eastAsia="he-IL"/>
    </w:rPr>
  </w:style>
  <w:style w:type="paragraph" w:customStyle="1" w:styleId="aa">
    <w:basedOn w:val="a2"/>
    <w:rsid w:val="007C38E5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table" w:styleId="ab">
    <w:name w:val="Table Grid"/>
    <w:aliases w:val="טקסט טבלה תחתונה"/>
    <w:basedOn w:val="a4"/>
    <w:uiPriority w:val="59"/>
    <w:rsid w:val="00107BE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2"/>
    <w:link w:val="ad"/>
    <w:semiHidden/>
    <w:rsid w:val="00AD00BD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link w:val="ac"/>
    <w:semiHidden/>
    <w:rsid w:val="008D5EFD"/>
    <w:rPr>
      <w:rFonts w:ascii="Tahoma" w:hAnsi="Tahoma" w:cs="Tahoma"/>
      <w:sz w:val="16"/>
      <w:szCs w:val="16"/>
      <w:lang w:eastAsia="he-IL"/>
    </w:rPr>
  </w:style>
  <w:style w:type="paragraph" w:styleId="ae">
    <w:name w:val="footnote text"/>
    <w:basedOn w:val="a2"/>
    <w:link w:val="af"/>
    <w:rsid w:val="00840913"/>
    <w:pPr>
      <w:spacing w:before="120"/>
      <w:jc w:val="both"/>
    </w:pPr>
    <w:rPr>
      <w:rFonts w:cs="David"/>
      <w:szCs w:val="20"/>
    </w:rPr>
  </w:style>
  <w:style w:type="character" w:customStyle="1" w:styleId="af">
    <w:name w:val="טקסט הערת שוליים תו"/>
    <w:link w:val="ae"/>
    <w:rsid w:val="00840913"/>
    <w:rPr>
      <w:rFonts w:cs="David"/>
      <w:lang w:val="en-US" w:eastAsia="he-IL" w:bidi="he-IL"/>
    </w:rPr>
  </w:style>
  <w:style w:type="character" w:styleId="af0">
    <w:name w:val="footnote reference"/>
    <w:rsid w:val="00840913"/>
    <w:rPr>
      <w:vertAlign w:val="superscript"/>
    </w:rPr>
  </w:style>
  <w:style w:type="character" w:styleId="af1">
    <w:name w:val="Strong"/>
    <w:uiPriority w:val="22"/>
    <w:qFormat/>
    <w:rsid w:val="004F0511"/>
    <w:rPr>
      <w:b/>
      <w:bCs/>
    </w:rPr>
  </w:style>
  <w:style w:type="paragraph" w:styleId="af2">
    <w:name w:val="List Paragraph"/>
    <w:aliases w:val="נספח 2 מתוקן,פיסקת bullets,LP1,lp1,Bullet List,FooterText,numbered,Paragraphe de liste1,מכרזים - טקסט סעיפים"/>
    <w:basedOn w:val="a2"/>
    <w:link w:val="af3"/>
    <w:uiPriority w:val="34"/>
    <w:qFormat/>
    <w:rsid w:val="001F1BFB"/>
    <w:pPr>
      <w:ind w:left="720"/>
    </w:pPr>
  </w:style>
  <w:style w:type="table" w:styleId="14">
    <w:name w:val="Table Grid 1"/>
    <w:basedOn w:val="a4"/>
    <w:rsid w:val="00776D52"/>
    <w:pPr>
      <w:widowControl w:val="0"/>
      <w:bidi/>
      <w:adjustRightInd w:val="0"/>
      <w:spacing w:line="360" w:lineRule="atLeast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lock Text"/>
    <w:basedOn w:val="a2"/>
    <w:rsid w:val="004F2752"/>
    <w:pPr>
      <w:ind w:left="651" w:hanging="651"/>
      <w:jc w:val="both"/>
    </w:pPr>
    <w:rPr>
      <w:rFonts w:cs="David"/>
      <w:sz w:val="26"/>
      <w:szCs w:val="26"/>
      <w:lang w:eastAsia="en-US"/>
    </w:rPr>
  </w:style>
  <w:style w:type="paragraph" w:styleId="af5">
    <w:name w:val="Body Text"/>
    <w:basedOn w:val="a2"/>
    <w:link w:val="af6"/>
    <w:rsid w:val="004F2752"/>
    <w:pPr>
      <w:spacing w:after="120"/>
    </w:pPr>
    <w:rPr>
      <w:rFonts w:cs="Miriam"/>
      <w:snapToGrid w:val="0"/>
      <w:sz w:val="26"/>
      <w:szCs w:val="24"/>
      <w:lang w:eastAsia="en-US"/>
    </w:rPr>
  </w:style>
  <w:style w:type="character" w:customStyle="1" w:styleId="af6">
    <w:name w:val="גוף טקסט תו"/>
    <w:link w:val="af5"/>
    <w:rsid w:val="004F2752"/>
    <w:rPr>
      <w:snapToGrid w:val="0"/>
      <w:sz w:val="26"/>
      <w:szCs w:val="24"/>
    </w:rPr>
  </w:style>
  <w:style w:type="paragraph" w:customStyle="1" w:styleId="af7">
    <w:name w:val="תו תו תו תו"/>
    <w:aliases w:val=" תו תו תו תו תו תו"/>
    <w:basedOn w:val="a2"/>
    <w:next w:val="a2"/>
    <w:autoRedefine/>
    <w:rsid w:val="0067718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 w:val="24"/>
      <w:szCs w:val="32"/>
      <w:lang w:eastAsia="zh-CN" w:bidi="ar-SA"/>
    </w:rPr>
  </w:style>
  <w:style w:type="paragraph" w:customStyle="1" w:styleId="10">
    <w:name w:val="מספור 1"/>
    <w:basedOn w:val="a2"/>
    <w:rsid w:val="00677180"/>
    <w:pPr>
      <w:numPr>
        <w:numId w:val="1"/>
      </w:numPr>
      <w:spacing w:after="200" w:line="288" w:lineRule="auto"/>
      <w:jc w:val="both"/>
    </w:pPr>
    <w:rPr>
      <w:rFonts w:cs="David"/>
      <w:sz w:val="26"/>
      <w:szCs w:val="26"/>
      <w:lang w:eastAsia="en-US"/>
    </w:rPr>
  </w:style>
  <w:style w:type="paragraph" w:customStyle="1" w:styleId="20">
    <w:name w:val="מספור 2"/>
    <w:basedOn w:val="10"/>
    <w:rsid w:val="00677180"/>
    <w:pPr>
      <w:numPr>
        <w:ilvl w:val="1"/>
      </w:numPr>
    </w:pPr>
  </w:style>
  <w:style w:type="paragraph" w:customStyle="1" w:styleId="30">
    <w:name w:val="מספור 3"/>
    <w:basedOn w:val="10"/>
    <w:rsid w:val="00677180"/>
    <w:pPr>
      <w:numPr>
        <w:ilvl w:val="2"/>
      </w:numPr>
    </w:pPr>
  </w:style>
  <w:style w:type="paragraph" w:customStyle="1" w:styleId="4">
    <w:name w:val="מספור 4"/>
    <w:basedOn w:val="10"/>
    <w:rsid w:val="00677180"/>
    <w:pPr>
      <w:numPr>
        <w:ilvl w:val="3"/>
      </w:numPr>
    </w:pPr>
  </w:style>
  <w:style w:type="paragraph" w:customStyle="1" w:styleId="5">
    <w:name w:val="מספור 5"/>
    <w:basedOn w:val="10"/>
    <w:rsid w:val="00677180"/>
    <w:pPr>
      <w:numPr>
        <w:ilvl w:val="4"/>
      </w:numPr>
    </w:pPr>
  </w:style>
  <w:style w:type="paragraph" w:customStyle="1" w:styleId="a">
    <w:name w:val="כותרת סעיף"/>
    <w:basedOn w:val="a2"/>
    <w:rsid w:val="00677180"/>
    <w:pPr>
      <w:numPr>
        <w:numId w:val="2"/>
      </w:numPr>
      <w:spacing w:before="240" w:line="360" w:lineRule="auto"/>
      <w:ind w:right="0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0">
    <w:name w:val="טקסט סעיף"/>
    <w:basedOn w:val="a2"/>
    <w:rsid w:val="00677180"/>
    <w:pPr>
      <w:numPr>
        <w:ilvl w:val="1"/>
        <w:numId w:val="2"/>
      </w:numPr>
      <w:spacing w:line="360" w:lineRule="auto"/>
      <w:ind w:right="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a2"/>
    <w:rsid w:val="00677180"/>
    <w:pPr>
      <w:numPr>
        <w:ilvl w:val="2"/>
        <w:numId w:val="2"/>
      </w:numPr>
      <w:spacing w:line="360" w:lineRule="auto"/>
      <w:ind w:right="0"/>
      <w:jc w:val="both"/>
    </w:pPr>
    <w:rPr>
      <w:rFonts w:cs="Arial"/>
      <w:sz w:val="22"/>
      <w:szCs w:val="22"/>
      <w:lang w:eastAsia="en-US"/>
    </w:rPr>
  </w:style>
  <w:style w:type="paragraph" w:customStyle="1" w:styleId="11">
    <w:name w:val="תת סעיף1"/>
    <w:basedOn w:val="a1"/>
    <w:rsid w:val="00677180"/>
    <w:pPr>
      <w:numPr>
        <w:ilvl w:val="3"/>
      </w:numPr>
      <w:ind w:right="0"/>
    </w:pPr>
  </w:style>
  <w:style w:type="paragraph" w:customStyle="1" w:styleId="af8">
    <w:name w:val="כותרת טבלת נספחים"/>
    <w:basedOn w:val="a2"/>
    <w:rsid w:val="00677180"/>
    <w:pPr>
      <w:jc w:val="center"/>
    </w:pPr>
    <w:rPr>
      <w:rFonts w:ascii="Arial" w:hAnsi="Arial" w:cs="Arial"/>
      <w:b/>
      <w:color w:val="1B3461"/>
      <w:sz w:val="28"/>
      <w:szCs w:val="22"/>
      <w:lang w:eastAsia="en-US"/>
    </w:rPr>
  </w:style>
  <w:style w:type="paragraph" w:customStyle="1" w:styleId="ListParagraph1">
    <w:name w:val="List Paragraph1"/>
    <w:basedOn w:val="a2"/>
    <w:uiPriority w:val="34"/>
    <w:qFormat/>
    <w:rsid w:val="00677180"/>
    <w:pPr>
      <w:ind w:left="720"/>
    </w:pPr>
    <w:rPr>
      <w:rFonts w:cs="Times New Roman"/>
      <w:sz w:val="24"/>
      <w:szCs w:val="24"/>
      <w:lang w:eastAsia="en-US"/>
    </w:rPr>
  </w:style>
  <w:style w:type="paragraph" w:styleId="af9">
    <w:name w:val="annotation text"/>
    <w:basedOn w:val="a2"/>
    <w:link w:val="afa"/>
    <w:uiPriority w:val="99"/>
    <w:rsid w:val="00677180"/>
    <w:rPr>
      <w:szCs w:val="20"/>
    </w:rPr>
  </w:style>
  <w:style w:type="character" w:customStyle="1" w:styleId="afa">
    <w:name w:val="טקסט הערה תו"/>
    <w:link w:val="af9"/>
    <w:uiPriority w:val="99"/>
    <w:rsid w:val="00677180"/>
    <w:rPr>
      <w:rFonts w:cs="Narkisim"/>
      <w:lang w:eastAsia="he-IL"/>
    </w:rPr>
  </w:style>
  <w:style w:type="paragraph" w:styleId="afb">
    <w:name w:val="annotation subject"/>
    <w:basedOn w:val="af9"/>
    <w:next w:val="af9"/>
    <w:link w:val="afc"/>
    <w:uiPriority w:val="99"/>
    <w:semiHidden/>
    <w:rsid w:val="00677180"/>
    <w:rPr>
      <w:b/>
      <w:bCs/>
    </w:rPr>
  </w:style>
  <w:style w:type="character" w:customStyle="1" w:styleId="afc">
    <w:name w:val="נושא הערה תו"/>
    <w:link w:val="afb"/>
    <w:uiPriority w:val="99"/>
    <w:semiHidden/>
    <w:rsid w:val="00677180"/>
    <w:rPr>
      <w:rFonts w:cs="Narkisim"/>
      <w:b/>
      <w:bCs/>
      <w:lang w:eastAsia="he-IL"/>
    </w:rPr>
  </w:style>
  <w:style w:type="paragraph" w:customStyle="1" w:styleId="afd">
    <w:name w:val="אורלי"/>
    <w:rsid w:val="00677180"/>
    <w:pPr>
      <w:widowControl w:val="0"/>
      <w:adjustRightInd w:val="0"/>
      <w:spacing w:line="360" w:lineRule="atLeast"/>
      <w:jc w:val="both"/>
      <w:textAlignment w:val="baseline"/>
    </w:pPr>
    <w:rPr>
      <w:rFonts w:ascii="Arial" w:hAnsi="Akhbar Simplified MT" w:cs="QDavid"/>
      <w:snapToGrid w:val="0"/>
      <w:sz w:val="24"/>
      <w:szCs w:val="22"/>
      <w:lang w:eastAsia="he-IL"/>
    </w:rPr>
  </w:style>
  <w:style w:type="character" w:customStyle="1" w:styleId="default">
    <w:name w:val="default"/>
    <w:rsid w:val="003E1049"/>
    <w:rPr>
      <w:rFonts w:ascii="Times New Roman" w:hAnsi="Times New Roman" w:cs="Times New Roman"/>
      <w:sz w:val="26"/>
      <w:szCs w:val="26"/>
    </w:rPr>
  </w:style>
  <w:style w:type="paragraph" w:styleId="afe">
    <w:name w:val="Subtitle"/>
    <w:basedOn w:val="a2"/>
    <w:link w:val="aff"/>
    <w:qFormat/>
    <w:rsid w:val="0019205A"/>
    <w:pPr>
      <w:spacing w:line="360" w:lineRule="auto"/>
    </w:pPr>
    <w:rPr>
      <w:rFonts w:cs="David"/>
      <w:b/>
      <w:bCs/>
      <w:sz w:val="28"/>
      <w:u w:val="single"/>
    </w:rPr>
  </w:style>
  <w:style w:type="character" w:customStyle="1" w:styleId="aff">
    <w:name w:val="כותרת משנה תו"/>
    <w:link w:val="afe"/>
    <w:rsid w:val="0019205A"/>
    <w:rPr>
      <w:rFonts w:cs="David"/>
      <w:b/>
      <w:bCs/>
      <w:sz w:val="28"/>
      <w:szCs w:val="28"/>
      <w:u w:val="single"/>
      <w:lang w:eastAsia="he-IL"/>
    </w:rPr>
  </w:style>
  <w:style w:type="paragraph" w:styleId="23">
    <w:name w:val="Body Text Indent 2"/>
    <w:basedOn w:val="a2"/>
    <w:link w:val="24"/>
    <w:unhideWhenUsed/>
    <w:rsid w:val="00356A3F"/>
    <w:pPr>
      <w:spacing w:after="120" w:line="480" w:lineRule="auto"/>
      <w:ind w:left="283"/>
    </w:pPr>
  </w:style>
  <w:style w:type="character" w:customStyle="1" w:styleId="24">
    <w:name w:val="כניסה בגוף טקסט 2 תו"/>
    <w:link w:val="23"/>
    <w:rsid w:val="00356A3F"/>
    <w:rPr>
      <w:rFonts w:cs="Narkisim"/>
      <w:szCs w:val="28"/>
      <w:lang w:eastAsia="he-IL"/>
    </w:rPr>
  </w:style>
  <w:style w:type="character" w:customStyle="1" w:styleId="fldtext1">
    <w:name w:val="fldtext1"/>
    <w:rsid w:val="001A3E3C"/>
  </w:style>
  <w:style w:type="paragraph" w:styleId="aff0">
    <w:name w:val="Plain Text"/>
    <w:basedOn w:val="a2"/>
    <w:link w:val="aff1"/>
    <w:uiPriority w:val="99"/>
    <w:unhideWhenUsed/>
    <w:rsid w:val="008D41FF"/>
    <w:rPr>
      <w:rFonts w:ascii="Calibri" w:eastAsia="Calibri" w:hAnsi="Calibri" w:cs="Arial"/>
      <w:sz w:val="22"/>
      <w:szCs w:val="21"/>
      <w:lang w:eastAsia="en-US"/>
    </w:rPr>
  </w:style>
  <w:style w:type="character" w:customStyle="1" w:styleId="aff1">
    <w:name w:val="טקסט רגיל תו"/>
    <w:link w:val="aff0"/>
    <w:uiPriority w:val="99"/>
    <w:rsid w:val="008D41FF"/>
    <w:rPr>
      <w:rFonts w:ascii="Calibri" w:eastAsia="Calibri" w:hAnsi="Calibri" w:cs="Arial"/>
      <w:sz w:val="22"/>
      <w:szCs w:val="21"/>
    </w:rPr>
  </w:style>
  <w:style w:type="character" w:styleId="aff2">
    <w:name w:val="Emphasis"/>
    <w:uiPriority w:val="20"/>
    <w:qFormat/>
    <w:rsid w:val="00E818BE"/>
    <w:rPr>
      <w:i/>
      <w:iCs/>
    </w:rPr>
  </w:style>
  <w:style w:type="character" w:customStyle="1" w:styleId="st1">
    <w:name w:val="st1"/>
    <w:rsid w:val="000324E5"/>
  </w:style>
  <w:style w:type="paragraph" w:customStyle="1" w:styleId="Char">
    <w:name w:val="Char תו תו תו"/>
    <w:basedOn w:val="a2"/>
    <w:rsid w:val="00BB082A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styleId="NormalWeb">
    <w:name w:val="Normal (Web)"/>
    <w:basedOn w:val="a2"/>
    <w:uiPriority w:val="99"/>
    <w:unhideWhenUsed/>
    <w:rsid w:val="00933F67"/>
    <w:pPr>
      <w:bidi w:val="0"/>
    </w:pPr>
    <w:rPr>
      <w:rFonts w:eastAsia="Calibri" w:cs="Times New Roman"/>
      <w:sz w:val="24"/>
      <w:szCs w:val="24"/>
      <w:lang w:eastAsia="en-US"/>
    </w:rPr>
  </w:style>
  <w:style w:type="character" w:styleId="aff3">
    <w:name w:val="annotation reference"/>
    <w:uiPriority w:val="99"/>
    <w:unhideWhenUsed/>
    <w:rsid w:val="006666CA"/>
    <w:rPr>
      <w:sz w:val="16"/>
      <w:szCs w:val="16"/>
    </w:rPr>
  </w:style>
  <w:style w:type="character" w:styleId="Hyperlink">
    <w:name w:val="Hyperlink"/>
    <w:rsid w:val="008D5EFD"/>
    <w:rPr>
      <w:b/>
      <w:i/>
      <w:dstrike w:val="0"/>
      <w:color w:val="3464BA"/>
      <w:u w:val="dotted" w:color="3464BA"/>
      <w:vertAlign w:val="baseline"/>
    </w:rPr>
  </w:style>
  <w:style w:type="paragraph" w:customStyle="1" w:styleId="Char0">
    <w:name w:val="Char"/>
    <w:basedOn w:val="a2"/>
    <w:rsid w:val="008D5EF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15">
    <w:name w:val="פיסקת רשימה1"/>
    <w:basedOn w:val="a2"/>
    <w:uiPriority w:val="34"/>
    <w:qFormat/>
    <w:rsid w:val="008D5EFD"/>
    <w:pPr>
      <w:ind w:left="720"/>
      <w:contextualSpacing/>
    </w:pPr>
    <w:rPr>
      <w:rFonts w:cs="Times New Roman"/>
      <w:sz w:val="24"/>
      <w:szCs w:val="24"/>
      <w:lang w:eastAsia="en-US"/>
    </w:rPr>
  </w:style>
  <w:style w:type="table" w:customStyle="1" w:styleId="110">
    <w:name w:val="טבלת רשת 11"/>
    <w:basedOn w:val="a4"/>
    <w:next w:val="14"/>
    <w:rsid w:val="009C268D"/>
    <w:pPr>
      <w:widowControl w:val="0"/>
      <w:bidi/>
      <w:adjustRightInd w:val="0"/>
      <w:spacing w:line="360" w:lineRule="atLeast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">
    <w:name w:val="טבלת רשת1"/>
    <w:basedOn w:val="a4"/>
    <w:next w:val="ab"/>
    <w:uiPriority w:val="59"/>
    <w:rsid w:val="00882301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טבלת רשת2"/>
    <w:basedOn w:val="a4"/>
    <w:next w:val="ab"/>
    <w:uiPriority w:val="59"/>
    <w:rsid w:val="0094411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טבלת רשת3"/>
    <w:basedOn w:val="a4"/>
    <w:next w:val="ab"/>
    <w:uiPriority w:val="59"/>
    <w:rsid w:val="0094411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פיסקת רשימה תו"/>
    <w:aliases w:val="נספח 2 מתוקן תו,פיסקת bullets תו,LP1 תו,lp1 תו,Bullet List תו,FooterText תו,numbered תו,Paragraphe de liste1 תו,מכרזים - טקסט סעיפים תו"/>
    <w:link w:val="af2"/>
    <w:uiPriority w:val="34"/>
    <w:locked/>
    <w:rsid w:val="00F73FC5"/>
    <w:rPr>
      <w:rFonts w:cs="Narkisim"/>
      <w:szCs w:val="28"/>
      <w:lang w:eastAsia="he-IL"/>
    </w:rPr>
  </w:style>
  <w:style w:type="paragraph" w:styleId="aff4">
    <w:name w:val="List"/>
    <w:basedOn w:val="a2"/>
    <w:uiPriority w:val="99"/>
    <w:semiHidden/>
    <w:unhideWhenUsed/>
    <w:rsid w:val="00903929"/>
    <w:pPr>
      <w:ind w:left="283" w:hanging="283"/>
      <w:contextualSpacing/>
    </w:pPr>
  </w:style>
  <w:style w:type="paragraph" w:styleId="aff5">
    <w:name w:val="Revision"/>
    <w:hidden/>
    <w:uiPriority w:val="99"/>
    <w:semiHidden/>
    <w:rsid w:val="00A57BE7"/>
    <w:rPr>
      <w:rFonts w:cs="Narkisim"/>
      <w:szCs w:val="28"/>
      <w:lang w:eastAsia="he-IL"/>
    </w:rPr>
  </w:style>
  <w:style w:type="paragraph" w:styleId="aff6">
    <w:name w:val="Title"/>
    <w:basedOn w:val="a2"/>
    <w:link w:val="aff7"/>
    <w:qFormat/>
    <w:rsid w:val="00356B42"/>
    <w:pPr>
      <w:spacing w:before="120"/>
      <w:jc w:val="center"/>
    </w:pPr>
    <w:rPr>
      <w:sz w:val="36"/>
      <w:szCs w:val="36"/>
    </w:rPr>
  </w:style>
  <w:style w:type="character" w:customStyle="1" w:styleId="aff7">
    <w:name w:val="כותרת טקסט תו"/>
    <w:link w:val="aff6"/>
    <w:rsid w:val="00356B42"/>
    <w:rPr>
      <w:rFonts w:cs="Narkisim"/>
      <w:sz w:val="36"/>
      <w:szCs w:val="36"/>
      <w:lang w:eastAsia="he-IL"/>
    </w:rPr>
  </w:style>
  <w:style w:type="paragraph" w:customStyle="1" w:styleId="StyleLinespacingMultiple115li">
    <w:name w:val="Style Line spacing:  Multiple 1.15 li"/>
    <w:basedOn w:val="a2"/>
    <w:rsid w:val="00356B42"/>
    <w:pPr>
      <w:spacing w:line="276" w:lineRule="auto"/>
      <w:jc w:val="both"/>
    </w:pPr>
    <w:rPr>
      <w:rFonts w:cs="David"/>
      <w:sz w:val="24"/>
      <w:szCs w:val="24"/>
      <w:lang w:eastAsia="en-US"/>
    </w:rPr>
  </w:style>
  <w:style w:type="paragraph" w:customStyle="1" w:styleId="26">
    <w:name w:val="פיסקת רשימה2"/>
    <w:basedOn w:val="a2"/>
    <w:uiPriority w:val="34"/>
    <w:qFormat/>
    <w:rsid w:val="00356B42"/>
    <w:pPr>
      <w:ind w:left="720"/>
      <w:contextualSpacing/>
    </w:pPr>
    <w:rPr>
      <w:rFonts w:cs="Times New Roman"/>
      <w:sz w:val="24"/>
      <w:szCs w:val="24"/>
      <w:lang w:eastAsia="en-US"/>
    </w:rPr>
  </w:style>
  <w:style w:type="table" w:customStyle="1" w:styleId="17">
    <w:name w:val="רשת טבלה1"/>
    <w:basedOn w:val="a4"/>
    <w:next w:val="ab"/>
    <w:uiPriority w:val="59"/>
    <w:rsid w:val="00D844E1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2"/>
    <w:autoRedefine/>
    <w:qFormat/>
    <w:rsid w:val="00B958CC"/>
    <w:pPr>
      <w:numPr>
        <w:ilvl w:val="1"/>
        <w:numId w:val="3"/>
      </w:numPr>
      <w:spacing w:line="360" w:lineRule="auto"/>
      <w:ind w:left="567" w:hanging="567"/>
    </w:pPr>
    <w:rPr>
      <w:rFonts w:ascii="Arial" w:hAnsi="Arial" w:cs="Arial"/>
      <w:sz w:val="22"/>
      <w:szCs w:val="22"/>
      <w:lang w:eastAsia="en-US"/>
    </w:rPr>
  </w:style>
  <w:style w:type="paragraph" w:customStyle="1" w:styleId="3">
    <w:name w:val="סעיף רמה 3"/>
    <w:basedOn w:val="2"/>
    <w:link w:val="34"/>
    <w:autoRedefine/>
    <w:qFormat/>
    <w:rsid w:val="00B958CC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4">
    <w:name w:val="סעיף רמה 3 תו"/>
    <w:link w:val="3"/>
    <w:rsid w:val="00B958CC"/>
    <w:rPr>
      <w:rFonts w:ascii="Arial" w:hAnsi="Arial" w:cs="Arial"/>
      <w:sz w:val="22"/>
      <w:szCs w:val="22"/>
    </w:rPr>
  </w:style>
  <w:style w:type="paragraph" w:customStyle="1" w:styleId="42">
    <w:name w:val="סעיף רמה 4"/>
    <w:basedOn w:val="3"/>
    <w:link w:val="43"/>
    <w:autoRedefine/>
    <w:qFormat/>
    <w:rsid w:val="00B958CC"/>
    <w:pPr>
      <w:numPr>
        <w:ilvl w:val="0"/>
        <w:numId w:val="0"/>
      </w:numPr>
      <w:ind w:left="2975" w:hanging="952"/>
    </w:pPr>
  </w:style>
  <w:style w:type="paragraph" w:customStyle="1" w:styleId="50">
    <w:name w:val="סעיף רמה 5"/>
    <w:basedOn w:val="42"/>
    <w:link w:val="51"/>
    <w:autoRedefine/>
    <w:qFormat/>
    <w:rsid w:val="00B958CC"/>
    <w:pPr>
      <w:tabs>
        <w:tab w:val="clear" w:pos="1304"/>
        <w:tab w:val="left" w:pos="3684"/>
        <w:tab w:val="left" w:pos="3968"/>
      </w:tabs>
      <w:ind w:left="3968" w:hanging="993"/>
    </w:pPr>
  </w:style>
  <w:style w:type="character" w:customStyle="1" w:styleId="43">
    <w:name w:val="סעיף רמה 4 תו"/>
    <w:link w:val="42"/>
    <w:rsid w:val="00B958CC"/>
    <w:rPr>
      <w:rFonts w:ascii="Arial" w:hAnsi="Arial" w:cs="Arial"/>
      <w:sz w:val="22"/>
      <w:szCs w:val="22"/>
    </w:rPr>
  </w:style>
  <w:style w:type="character" w:customStyle="1" w:styleId="51">
    <w:name w:val="סעיף רמה 5 תו"/>
    <w:link w:val="50"/>
    <w:rsid w:val="00B958CC"/>
    <w:rPr>
      <w:rFonts w:ascii="Arial" w:hAnsi="Arial" w:cs="Arial"/>
      <w:sz w:val="22"/>
      <w:szCs w:val="22"/>
    </w:rPr>
  </w:style>
  <w:style w:type="paragraph" w:customStyle="1" w:styleId="6">
    <w:name w:val="סעיף רמה 6"/>
    <w:basedOn w:val="50"/>
    <w:qFormat/>
    <w:rsid w:val="00B958CC"/>
    <w:pPr>
      <w:numPr>
        <w:ilvl w:val="5"/>
        <w:numId w:val="3"/>
      </w:numPr>
      <w:ind w:left="4820" w:hanging="1418"/>
    </w:pPr>
  </w:style>
  <w:style w:type="character" w:customStyle="1" w:styleId="70">
    <w:name w:val="כותרת 7 תו"/>
    <w:link w:val="7"/>
    <w:uiPriority w:val="99"/>
    <w:rsid w:val="004C0F55"/>
    <w:rPr>
      <w:rFonts w:cs="David"/>
      <w:sz w:val="24"/>
      <w:szCs w:val="24"/>
      <w:lang w:eastAsia="he-IL"/>
    </w:rPr>
  </w:style>
  <w:style w:type="paragraph" w:customStyle="1" w:styleId="1">
    <w:name w:val="פרק 1"/>
    <w:basedOn w:val="af2"/>
    <w:qFormat/>
    <w:rsid w:val="004C0F55"/>
    <w:pPr>
      <w:numPr>
        <w:numId w:val="13"/>
      </w:numPr>
      <w:spacing w:before="360" w:after="120"/>
      <w:contextualSpacing/>
      <w:jc w:val="both"/>
    </w:pPr>
    <w:rPr>
      <w:rFonts w:cs="David"/>
      <w:b/>
      <w:bCs/>
      <w:sz w:val="32"/>
      <w:szCs w:val="32"/>
    </w:rPr>
  </w:style>
  <w:style w:type="paragraph" w:customStyle="1" w:styleId="111">
    <w:name w:val="פיסקת רשימה11"/>
    <w:basedOn w:val="a2"/>
    <w:uiPriority w:val="99"/>
    <w:qFormat/>
    <w:rsid w:val="004F693C"/>
    <w:pPr>
      <w:spacing w:before="120" w:after="120"/>
      <w:ind w:left="330" w:right="567"/>
      <w:jc w:val="both"/>
    </w:pPr>
    <w:rPr>
      <w:rFonts w:cs="David"/>
      <w:sz w:val="24"/>
      <w:szCs w:val="24"/>
    </w:rPr>
  </w:style>
  <w:style w:type="character" w:customStyle="1" w:styleId="41">
    <w:name w:val="כותרת 4 תו"/>
    <w:link w:val="40"/>
    <w:uiPriority w:val="9"/>
    <w:semiHidden/>
    <w:rsid w:val="000A38AF"/>
    <w:rPr>
      <w:rFonts w:ascii="Calibri" w:eastAsia="Times New Roman" w:hAnsi="Calibri" w:cs="Arial"/>
      <w:b/>
      <w:bCs/>
      <w:sz w:val="28"/>
      <w:szCs w:val="28"/>
      <w:lang w:eastAsia="he-IL"/>
    </w:rPr>
  </w:style>
  <w:style w:type="table" w:styleId="4-3">
    <w:name w:val="Grid Table 4 Accent 3"/>
    <w:basedOn w:val="a4"/>
    <w:uiPriority w:val="49"/>
    <w:rsid w:val="000A38AF"/>
    <w:pPr>
      <w:bidi/>
    </w:pPr>
    <w:rPr>
      <w:rFonts w:ascii="David" w:eastAsia="David" w:hAnsi="David" w:cs="David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UnresolvedMention">
    <w:name w:val="Unresolved Mention"/>
    <w:uiPriority w:val="99"/>
    <w:semiHidden/>
    <w:unhideWhenUsed/>
    <w:rsid w:val="00826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ATA\TAV\WORD\templetes\&#1514;&#1489;&#1504;&#1497;&#1493;&#1514;%2520&#1489;&#1513;&#1512;&#1491;&#1493;&#1511;&#1505;\&#1500;&#1493;&#1490;&#1493;%2520&#1488;&#1489;&#1497;&#1513;&#1497;%2520&#1491;&#1512;&#1493;&#1512;&#1497;-2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ינהל יבשה - דואר יוצא" ma:contentTypeID="0x010100FB48C45A811D2747BBAEB984310884C24100FB609EA468364F4EBD33752751F100C3" ma:contentTypeVersion="33" ma:contentTypeDescription="צור מסמך חדש." ma:contentTypeScope="" ma:versionID="72f37674ce65e3653bb1778f99a5ba42">
  <xsd:schema xmlns:xsd="http://www.w3.org/2001/XMLSchema" xmlns:p="http://schemas.microsoft.com/office/2006/metadata/properties" xmlns:ns1="3d10c457-7b7e-44fc-9b73-5b1adee5d9e6" xmlns:ns2="F97AD509-00D5-4F07-80EB-EACE7A66253B" xmlns:ns3="DDC3108E-4D0C-456C-B9E2-45DA5ED0EE06" xmlns:ns4="E43241BB-8F4D-4274-A508-D78F70CFE5C6" xmlns:ns5="36C2E93F-EAEF-48E9-931A-8CA4177DEA50" xmlns:ns6="7027D043-7E3D-4118-B6F4-D3AE8789683F" targetNamespace="http://schemas.microsoft.com/office/2006/metadata/properties" ma:root="true" ma:fieldsID="313a3f039766abbf032c593885e0ebfa" ns1:_="" ns2:_="" ns3:_="" ns4:_="" ns5:_="" ns6:_="">
    <xsd:import namespace="3d10c457-7b7e-44fc-9b73-5b1adee5d9e6"/>
    <xsd:import namespace="F97AD509-00D5-4F07-80EB-EACE7A66253B"/>
    <xsd:import namespace="DDC3108E-4D0C-456C-B9E2-45DA5ED0EE06"/>
    <xsd:import namespace="E43241BB-8F4D-4274-A508-D78F70CFE5C6"/>
    <xsd:import namespace="36C2E93F-EAEF-48E9-931A-8CA4177DEA50"/>
    <xsd:import namespace="7027D043-7E3D-4118-B6F4-D3AE8789683F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2:Tik_Num" minOccurs="0"/>
                <xsd:element ref="ns3:address" minOccurs="0"/>
                <xsd:element ref="ns4:close" minOccurs="0"/>
                <xsd:element ref="ns5:_x05e9__x05dd__x0020__x05d4__x05e0__x05de__x05e2__x05df_" minOccurs="0"/>
                <xsd:element ref="ns5:Tfkid" minOccurs="0"/>
                <xsd:element ref="ns6:Print" minOccurs="0"/>
                <xsd:element ref="ns6:company0" minOccurs="0"/>
                <xsd:element ref="ns5:_x05e1__x05d9__x05de__x05d5__x05db__x05d9__x05df__x0020__x05d4__x05e4__x05e0__x05d9__x05d4_" minOccurs="0"/>
                <xsd:element ref="ns6:_x05de__x05d9__x05dc__x05d5__x05ea__x0020__x05de__x05e4__x05ea__x05d7_" minOccurs="0"/>
                <xsd:element ref="ns5:city" minOccurs="0"/>
                <xsd:element ref="ns6:DateClose" minOccurs="0"/>
                <xsd:element ref="ns6:Idkun" minOccurs="0"/>
                <xsd:element ref="ns1:metapel" minOccurs="0"/>
                <xsd:element ref="ns1:SDImportance" minOccurs="0"/>
                <xsd:element ref="ns1:SDDocumentSource" minOccurs="0"/>
                <xsd:element ref="ns1:tdat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d10c457-7b7e-44fc-9b73-5b1adee5d9e6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metapel" ma:index="21" nillable="true" ma:displayName="תעב שם המטפל" ma:description="מינהל יבשה" ma:internalName="metap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דרור גנון"/>
                    <xsd:enumeration value="דלית רגב"/>
                    <xsd:enumeration value="אושרת זיו"/>
                    <xsd:enumeration value="לילי יעקובי"/>
                    <xsd:enumeration value="ענת חן"/>
                    <xsd:enumeration value="שרונה קרסגי"/>
                    <xsd:enumeration value="בת שבע אוגרן"/>
                    <xsd:enumeration value="נועה צור"/>
                    <xsd:enumeration value="יוסי ניזרי"/>
                    <xsd:enumeration value="אתי גיל"/>
                    <xsd:enumeration value="רונית אשכנזי"/>
                    <xsd:enumeration value="גבי נבון"/>
                    <xsd:enumeration value="ישי טלאור"/>
                    <xsd:enumeration value="יוסי כהן"/>
                    <xsd:enumeration value="יעקב פרלשטיין"/>
                    <xsd:enumeration value="משה יצחקי"/>
                    <xsd:enumeration value="שונטל בג'יו"/>
                    <xsd:enumeration value="רונית הראלי"/>
                    <xsd:enumeration value="משה אמסלם"/>
                  </xsd:restriction>
                </xsd:simpleType>
              </xsd:element>
            </xsd:sequence>
          </xsd:extension>
        </xsd:complexContent>
      </xsd:complex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SDDocumentSource" ma:index="2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tdate" ma:index="24" nillable="true" ma:displayName="תעב תאריך המסמך" ma:description="מינהל יבשה" ma:format="DateOnly" ma:internalName="tdate">
      <xsd:simpleType>
        <xsd:restriction base="dms:DateTime"/>
      </xsd:simpleType>
    </xsd:element>
    <xsd:element name="SDLastSigningDate" ma:index="25" nillable="true" ma:displayName="תאריך חתימה אחרון " ma:internalName="SDLastSigningDate">
      <xsd:simpleType>
        <xsd:restriction base="dms:DateTime"/>
      </xsd:simpleType>
    </xsd:element>
    <xsd:element name="SDNumOfSignatures" ma:index="26" nillable="true" ma:displayName="מספר חתימות" ma:internalName="SDNumOfSignatures">
      <xsd:simpleType>
        <xsd:restriction base="dms:Number"/>
      </xsd:simpleType>
    </xsd:element>
    <xsd:element name="SDSignersLogins" ma:index="27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F97AD509-00D5-4F07-80EB-EACE7A66253B" elementFormDefault="qualified">
    <xsd:import namespace="http://schemas.microsoft.com/office/2006/documentManagement/types"/>
    <xsd:element name="Tik_Num" ma:index="9" nillable="true" ma:displayName="רישוי תויק בתיק" ma:description="אגף הרישוי&#10;לשכת הדובר" ma:internalName="Tik_Num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DDC3108E-4D0C-456C-B9E2-45DA5ED0EE06" elementFormDefault="qualified">
    <xsd:import namespace="http://schemas.microsoft.com/office/2006/documentManagement/types"/>
    <xsd:element name="address" ma:index="10" nillable="true" ma:displayName="רישוי כתובת" ma:description="אגף הרישוי" ma:internalName="address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E43241BB-8F4D-4274-A508-D78F70CFE5C6" elementFormDefault="qualified">
    <xsd:import namespace="http://schemas.microsoft.com/office/2006/documentManagement/types"/>
    <xsd:element name="close" ma:index="11" nillable="true" ma:displayName="סגור?" ma:default="____" ma:description="לשכת המנהל הכללי&#10;אגף הרישוי - מחוז דרום&#10;אגף רישוי - ירושלים" ma:format="Dropdown" ma:internalName="close">
      <xsd:simpleType>
        <xsd:restriction base="dms:Choice">
          <xsd:enumeration value="____"/>
          <xsd:enumeration value="כן"/>
          <xsd:enumeration value="לא"/>
        </xsd:restriction>
      </xsd:simpleType>
    </xsd:element>
  </xsd:schema>
  <xsd:schema xmlns:xsd="http://www.w3.org/2001/XMLSchema" xmlns:dms="http://schemas.microsoft.com/office/2006/documentManagement/types" targetNamespace="36C2E93F-EAEF-48E9-931A-8CA4177DEA50" elementFormDefault="qualified">
    <xsd:import namespace="http://schemas.microsoft.com/office/2006/documentManagement/types"/>
    <xsd:element name="_x05e9__x05dd__x0020__x05d4__x05e0__x05de__x05e2__x05df_" ma:index="12" nillable="true" ma:displayName="תעב שם הנמען" ma:internalName="_x05e9__x05dd__x0020__x05d4__x05e0__x05de__x05e2__x05df_">
      <xsd:simpleType>
        <xsd:restriction base="dms:Text">
          <xsd:maxLength value="255"/>
        </xsd:restriction>
      </xsd:simpleType>
    </xsd:element>
    <xsd:element name="Tfkid" ma:index="13" nillable="true" ma:displayName="תעב תפקיד" ma:internalName="Tfkid">
      <xsd:simpleType>
        <xsd:restriction base="dms:Text">
          <xsd:maxLength value="255"/>
        </xsd:restriction>
      </xsd:simpleType>
    </xsd:element>
    <xsd:element name="_x05e1__x05d9__x05de__x05d5__x05db__x05d9__x05df__x0020__x05d4__x05e4__x05e0__x05d9__x05d4_" ma:index="16" nillable="true" ma:displayName="תעב סימוכין הפניה" ma:internalName="_x05e1__x05d9__x05de__x05d5__x05db__x05d9__x05df__x0020__x05d4__x05e4__x05e0__x05d9__x05d4_">
      <xsd:simpleType>
        <xsd:restriction base="dms:Text">
          <xsd:maxLength value="255"/>
        </xsd:restriction>
      </xsd:simpleType>
    </xsd:element>
    <xsd:element name="city" ma:index="18" nillable="true" ma:displayName="תעב עיר" ma:internalName="city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7027D043-7E3D-4118-B6F4-D3AE8789683F" elementFormDefault="qualified">
    <xsd:import namespace="http://schemas.microsoft.com/office/2006/documentManagement/types"/>
    <xsd:element name="Print" ma:index="14" nillable="true" ma:displayName="תעב (מינהל יבשה) הודפס על ידי" ma:description="אגף תעבורה - מינהל יבשה  &#10;" ma:format="Dropdown" ma:internalName="Print">
      <xsd:simpleType>
        <xsd:restriction base="dms:Choice">
          <xsd:enumeration value="אושרת זיו"/>
          <xsd:enumeration value="אסתר אלבאום"/>
          <xsd:enumeration value="אתי דביר"/>
          <xsd:enumeration value="לילי יעקובי"/>
          <xsd:enumeration value="בת שבע אוגרן"/>
          <xsd:enumeration value="שרונה קרסגי"/>
          <xsd:enumeration value="לאה בנימין"/>
          <xsd:enumeration value="טלי גדליהו"/>
          <xsd:enumeration value="מורן עמר"/>
          <xsd:enumeration value="אורלי יצחק"/>
          <xsd:enumeration value="לימור אוחנה"/>
          <xsd:enumeration value="מיכל כרמלי"/>
          <xsd:enumeration value="לבנה וקנין"/>
          <xsd:enumeration value="רונית אשכנזי"/>
          <xsd:enumeration value="דרור גנון"/>
          <xsd:enumeration value="רונית הראלי"/>
          <xsd:enumeration value="משה יצחקי"/>
          <xsd:enumeration value="שירי שמואל"/>
          <xsd:enumeration value="שירלי שמואל"/>
        </xsd:restriction>
      </xsd:simpleType>
    </xsd:element>
    <xsd:element name="company0" ma:index="15" nillable="true" ma:displayName="ארגון" ma:default="" ma:description="אגף תעבורה - מינהל יבשה  &#10;" ma:internalName="company0">
      <xsd:simpleType>
        <xsd:restriction base="dms:Text">
          <xsd:maxLength value="255"/>
        </xsd:restriction>
      </xsd:simpleType>
    </xsd:element>
    <xsd:element name="_x05de__x05d9__x05dc__x05d5__x05ea__x0020__x05de__x05e4__x05ea__x05d7_" ma:index="17" nillable="true" ma:displayName="תעב (מינהל יבשה) מילות מפתח" ma:description="אגף תעבורה - מינהל יבשה  &#10;" ma:internalName="_x05de__x05d9__x05dc__x05d5__x05ea__x0020__x05de__x05e4__x05ea__x05d7_">
      <xsd:simpleType>
        <xsd:restriction base="dms:Text">
          <xsd:maxLength value="255"/>
        </xsd:restriction>
      </xsd:simpleType>
    </xsd:element>
    <xsd:element name="DateClose" ma:index="19" nillable="true" ma:displayName="תעב (מינהל יבשה) תאריך סגירה" ma:description="אגף תעבורה - מינהל יבשה  &#10;" ma:format="DateOnly" ma:internalName="DateClose">
      <xsd:simpleType>
        <xsd:restriction base="dms:DateTime"/>
      </xsd:simpleType>
    </xsd:element>
    <xsd:element name="Idkun" ma:index="20" nillable="true" ma:displayName="תעב (מינהל יבשה) עודכן על ידי" ma:default="________" ma:description="אגף תעבורה - מינהל יבשה  &#10;" ma:format="Dropdown" ma:internalName="Idkun">
      <xsd:simpleType>
        <xsd:restriction base="dms:Choice">
          <xsd:enumeration value="________"/>
          <xsd:enumeration value="אושרת זיו"/>
          <xsd:enumeration value="אינסה סוסקין"/>
          <xsd:enumeration value="לילי יעקובי"/>
          <xsd:enumeration value="בת שבע אוגרן"/>
          <xsd:enumeration value="שרונה קרסגי"/>
          <xsd:enumeration value="לאה בנימין"/>
          <xsd:enumeration value="טלי גדליהו"/>
          <xsd:enumeration value="מורן עמר"/>
          <xsd:enumeration value="אתי דביר"/>
          <xsd:enumeration value="אורלי יצחק"/>
          <xsd:enumeration value="לימור אוחנה"/>
          <xsd:enumeration value="מיכל כרמלי"/>
          <xsd:enumeration value="לבנה וקנין"/>
          <xsd:enumeration value="דרור גנון"/>
          <xsd:enumeration value="רונית הראלי"/>
          <xsd:enumeration value="משה יצחקי"/>
          <xsd:enumeration value="שירי שמואל"/>
          <xsd:enumeration value="שירלי שמואל"/>
          <xsd:enumeration value="רונית אשכנזי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FE2FA-FF1B-48D5-BB18-F9A889415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0c457-7b7e-44fc-9b73-5b1adee5d9e6"/>
    <ds:schemaRef ds:uri="F97AD509-00D5-4F07-80EB-EACE7A66253B"/>
    <ds:schemaRef ds:uri="DDC3108E-4D0C-456C-B9E2-45DA5ED0EE06"/>
    <ds:schemaRef ds:uri="E43241BB-8F4D-4274-A508-D78F70CFE5C6"/>
    <ds:schemaRef ds:uri="36C2E93F-EAEF-48E9-931A-8CA4177DEA50"/>
    <ds:schemaRef ds:uri="7027D043-7E3D-4118-B6F4-D3AE8789683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8B483A8-679F-4A5C-8F45-C0A8D7B2F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E42145-2267-4434-8A74-AE64A2AA13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A1FBDDB-4ECD-4D84-9BE3-8F401481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לוגו%20אבישי%20דרורי-2</Template>
  <TotalTime>8</TotalTime>
  <Pages>1</Pages>
  <Words>97</Words>
  <Characters>531</Characters>
  <Application>Microsoft Office Word</Application>
  <DocSecurity>0</DocSecurity>
  <Lines>14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פרוטוקול וועדת מכרזים לתשתיות ולרשות הארצית תנאי סף חברות בקרה</vt:lpstr>
      <vt:lpstr>פרוטוקול וועדת מכרזים לתשתיות ולרשות הארצית תנאי סף חברות בקרה</vt:lpstr>
    </vt:vector>
  </TitlesOfParts>
  <Company>משרד התחבורה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וועדת מכרזים לתשתיות ולרשות הארצית תנאי סף חברות בקרה</dc:title>
  <dc:subject>לוגו אילנה טלבי</dc:subject>
  <dc:creator>dvoram</dc:creator>
  <cp:keywords/>
  <cp:lastModifiedBy>Admin</cp:lastModifiedBy>
  <cp:revision>4</cp:revision>
  <cp:lastPrinted>2018-03-26T07:55:00Z</cp:lastPrinted>
  <dcterms:created xsi:type="dcterms:W3CDTF">2020-11-10T12:19:00Z</dcterms:created>
  <dcterms:modified xsi:type="dcterms:W3CDTF">2020-11-10T21:57:00Z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eProfile">
    <vt:lpwstr>226</vt:lpwstr>
  </property>
  <property fmtid="{D5CDD505-2E9C-101B-9397-08002B2CF9AE}" pid="3" name="SDOriginalID">
    <vt:lpwstr/>
  </property>
  <property fmtid="{D5CDD505-2E9C-101B-9397-08002B2CF9AE}" pid="4" name="AutoNumber">
    <vt:lpwstr/>
  </property>
  <property fmtid="{D5CDD505-2E9C-101B-9397-08002B2CF9AE}" pid="5" name="SDDocDate">
    <vt:lpwstr/>
  </property>
  <property fmtid="{D5CDD505-2E9C-101B-9397-08002B2CF9AE}" pid="6" name="SDHebDate">
    <vt:lpwstr/>
  </property>
  <property fmtid="{D5CDD505-2E9C-101B-9397-08002B2CF9AE}" pid="7" name="SDCategories">
    <vt:lpwstr/>
  </property>
  <property fmtid="{D5CDD505-2E9C-101B-9397-08002B2CF9AE}" pid="8" name="SDAuthor">
    <vt:lpwstr/>
  </property>
  <property fmtid="{D5CDD505-2E9C-101B-9397-08002B2CF9AE}" pid="9" name="Tik_Num">
    <vt:lpwstr/>
  </property>
  <property fmtid="{D5CDD505-2E9C-101B-9397-08002B2CF9AE}" pid="10" name="close">
    <vt:lpwstr>____</vt:lpwstr>
  </property>
  <property fmtid="{D5CDD505-2E9C-101B-9397-08002B2CF9AE}" pid="11" name="SDRemark">
    <vt:lpwstr/>
  </property>
  <property fmtid="{D5CDD505-2E9C-101B-9397-08002B2CF9AE}" pid="12" name="SDOfflineTo">
    <vt:lpwstr/>
  </property>
  <property fmtid="{D5CDD505-2E9C-101B-9397-08002B2CF9AE}" pid="13" name="SDDistList">
    <vt:lpwstr/>
  </property>
  <property fmtid="{D5CDD505-2E9C-101B-9397-08002B2CF9AE}" pid="14" name="SDDistDate">
    <vt:lpwstr/>
  </property>
  <property fmtid="{D5CDD505-2E9C-101B-9397-08002B2CF9AE}" pid="15" name="STHasReminders">
    <vt:lpwstr>0</vt:lpwstr>
  </property>
  <property fmtid="{D5CDD505-2E9C-101B-9397-08002B2CF9AE}" pid="16" name="SDLink">
    <vt:lpwstr>, </vt:lpwstr>
  </property>
  <property fmtid="{D5CDD505-2E9C-101B-9397-08002B2CF9AE}" pid="17" name="Hearot">
    <vt:lpwstr/>
  </property>
  <property fmtid="{D5CDD505-2E9C-101B-9397-08002B2CF9AE}" pid="18" name="Name_Pone">
    <vt:lpwstr/>
  </property>
  <property fmtid="{D5CDD505-2E9C-101B-9397-08002B2CF9AE}" pid="19" name="Status_Havara">
    <vt:lpwstr/>
  </property>
  <property fmtid="{D5CDD505-2E9C-101B-9397-08002B2CF9AE}" pid="20" name="butza">
    <vt:lpwstr/>
  </property>
  <property fmtid="{D5CDD505-2E9C-101B-9397-08002B2CF9AE}" pid="21" name="Numerator_Old">
    <vt:lpwstr/>
  </property>
  <property fmtid="{D5CDD505-2E9C-101B-9397-08002B2CF9AE}" pid="22" name="Name_Hoavar">
    <vt:lpwstr/>
  </property>
  <property fmtid="{D5CDD505-2E9C-101B-9397-08002B2CF9AE}" pid="23" name="HebrewDate">
    <vt:lpwstr/>
  </property>
  <property fmtid="{D5CDD505-2E9C-101B-9397-08002B2CF9AE}" pid="24" name="Date_Huavar">
    <vt:lpwstr/>
  </property>
  <property fmtid="{D5CDD505-2E9C-101B-9397-08002B2CF9AE}" pid="25" name="SDSenderName">
    <vt:lpwstr/>
  </property>
  <property fmtid="{D5CDD505-2E9C-101B-9397-08002B2CF9AE}" pid="26" name="SDToList">
    <vt:lpwstr/>
  </property>
  <property fmtid="{D5CDD505-2E9C-101B-9397-08002B2CF9AE}" pid="27" name="SDCCList">
    <vt:lpwstr/>
  </property>
  <property fmtid="{D5CDD505-2E9C-101B-9397-08002B2CF9AE}" pid="28" name="date_kabala">
    <vt:lpwstr/>
  </property>
  <property fmtid="{D5CDD505-2E9C-101B-9397-08002B2CF9AE}" pid="29" name="nisreku">
    <vt:lpwstr/>
  </property>
  <property fmtid="{D5CDD505-2E9C-101B-9397-08002B2CF9AE}" pid="30" name="tipul">
    <vt:lpwstr/>
  </property>
  <property fmtid="{D5CDD505-2E9C-101B-9397-08002B2CF9AE}" pid="31" name="gniza">
    <vt:lpwstr/>
  </property>
  <property fmtid="{D5CDD505-2E9C-101B-9397-08002B2CF9AE}" pid="32" name="mehandesim">
    <vt:lpwstr/>
  </property>
  <property fmtid="{D5CDD505-2E9C-101B-9397-08002B2CF9AE}" pid="33" name="STStatus">
    <vt:lpwstr/>
  </property>
  <property fmtid="{D5CDD505-2E9C-101B-9397-08002B2CF9AE}" pid="34" name="STResponsible">
    <vt:lpwstr/>
  </property>
  <property fmtid="{D5CDD505-2E9C-101B-9397-08002B2CF9AE}" pid="35" name="STAssignedTo">
    <vt:lpwstr/>
  </property>
  <property fmtid="{D5CDD505-2E9C-101B-9397-08002B2CF9AE}" pid="36" name="STOpener">
    <vt:lpwstr/>
  </property>
  <property fmtid="{D5CDD505-2E9C-101B-9397-08002B2CF9AE}" pid="37" name="STPriority">
    <vt:lpwstr/>
  </property>
  <property fmtid="{D5CDD505-2E9C-101B-9397-08002B2CF9AE}" pid="38" name="STTaskDate">
    <vt:lpwstr>2008-01-14T00:00:00Z</vt:lpwstr>
  </property>
  <property fmtid="{D5CDD505-2E9C-101B-9397-08002B2CF9AE}" pid="39" name="STDueDate">
    <vt:lpwstr/>
  </property>
  <property fmtid="{D5CDD505-2E9C-101B-9397-08002B2CF9AE}" pid="40" name="STStartDate">
    <vt:lpwstr/>
  </property>
  <property fmtid="{D5CDD505-2E9C-101B-9397-08002B2CF9AE}" pid="41" name="STContent">
    <vt:lpwstr/>
  </property>
  <property fmtid="{D5CDD505-2E9C-101B-9397-08002B2CF9AE}" pid="42" name="STChanged">
    <vt:lpwstr>0</vt:lpwstr>
  </property>
  <property fmtid="{D5CDD505-2E9C-101B-9397-08002B2CF9AE}" pid="43" name="STEvents">
    <vt:lpwstr/>
  </property>
  <property fmtid="{D5CDD505-2E9C-101B-9397-08002B2CF9AE}" pid="44" name="STMsgToAssigned">
    <vt:lpwstr>0</vt:lpwstr>
  </property>
  <property fmtid="{D5CDD505-2E9C-101B-9397-08002B2CF9AE}" pid="45" name="STMsgToAuthor">
    <vt:lpwstr>0</vt:lpwstr>
  </property>
  <property fmtid="{D5CDD505-2E9C-101B-9397-08002B2CF9AE}" pid="46" name="STMailEveryChange">
    <vt:lpwstr>0</vt:lpwstr>
  </property>
  <property fmtid="{D5CDD505-2E9C-101B-9397-08002B2CF9AE}" pid="47" name="STHasChildren">
    <vt:lpwstr>0</vt:lpwstr>
  </property>
  <property fmtid="{D5CDD505-2E9C-101B-9397-08002B2CF9AE}" pid="48" name="NameSendPnimi">
    <vt:lpwstr/>
  </property>
  <property fmtid="{D5CDD505-2E9C-101B-9397-08002B2CF9AE}" pid="49" name="tiktest">
    <vt:lpwstr/>
  </property>
  <property fmtid="{D5CDD505-2E9C-101B-9397-08002B2CF9AE}" pid="50" name=".">
    <vt:lpwstr/>
  </property>
  <property fmtid="{D5CDD505-2E9C-101B-9397-08002B2CF9AE}" pid="51" name="Rashut">
    <vt:lpwstr/>
  </property>
  <property fmtid="{D5CDD505-2E9C-101B-9397-08002B2CF9AE}" pid="52" name="Project">
    <vt:lpwstr/>
  </property>
  <property fmtid="{D5CDD505-2E9C-101B-9397-08002B2CF9AE}" pid="53" name="Planner">
    <vt:lpwstr/>
  </property>
  <property fmtid="{D5CDD505-2E9C-101B-9397-08002B2CF9AE}" pid="54" name="Hesder">
    <vt:lpwstr/>
  </property>
  <property fmtid="{D5CDD505-2E9C-101B-9397-08002B2CF9AE}" pid="55" name="Deliver">
    <vt:lpwstr/>
  </property>
  <property fmtid="{D5CDD505-2E9C-101B-9397-08002B2CF9AE}" pid="56" name="Approval">
    <vt:lpwstr/>
  </property>
  <property fmtid="{D5CDD505-2E9C-101B-9397-08002B2CF9AE}" pid="57" name="Place">
    <vt:lpwstr/>
  </property>
  <property fmtid="{D5CDD505-2E9C-101B-9397-08002B2CF9AE}" pid="58" name="CityDoc">
    <vt:lpwstr/>
  </property>
  <property fmtid="{D5CDD505-2E9C-101B-9397-08002B2CF9AE}" pid="59" name="נסיון">
    <vt:lpwstr/>
  </property>
  <property fmtid="{D5CDD505-2E9C-101B-9397-08002B2CF9AE}" pid="60" name="DateRemove1">
    <vt:lpwstr/>
  </property>
  <property fmtid="{D5CDD505-2E9C-101B-9397-08002B2CF9AE}" pid="61" name="WritwBy2">
    <vt:lpwstr/>
  </property>
  <property fmtid="{D5CDD505-2E9C-101B-9397-08002B2CF9AE}" pid="62" name="WritwBy3">
    <vt:lpwstr/>
  </property>
  <property fmtid="{D5CDD505-2E9C-101B-9397-08002B2CF9AE}" pid="63" name="WritwBy4">
    <vt:lpwstr/>
  </property>
  <property fmtid="{D5CDD505-2E9C-101B-9397-08002B2CF9AE}" pid="64" name="DateRemove2">
    <vt:lpwstr/>
  </property>
  <property fmtid="{D5CDD505-2E9C-101B-9397-08002B2CF9AE}" pid="65" name="DateRemove3">
    <vt:lpwstr/>
  </property>
  <property fmtid="{D5CDD505-2E9C-101B-9397-08002B2CF9AE}" pid="66" name="DateRemove4">
    <vt:lpwstr/>
  </property>
  <property fmtid="{D5CDD505-2E9C-101B-9397-08002B2CF9AE}" pid="67" name="Remark1">
    <vt:lpwstr/>
  </property>
  <property fmtid="{D5CDD505-2E9C-101B-9397-08002B2CF9AE}" pid="68" name="Remark2">
    <vt:lpwstr/>
  </property>
  <property fmtid="{D5CDD505-2E9C-101B-9397-08002B2CF9AE}" pid="69" name="Remark3">
    <vt:lpwstr/>
  </property>
  <property fmtid="{D5CDD505-2E9C-101B-9397-08002B2CF9AE}" pid="70" name="Remark4">
    <vt:lpwstr/>
  </property>
  <property fmtid="{D5CDD505-2E9C-101B-9397-08002B2CF9AE}" pid="71" name="writer1">
    <vt:lpwstr/>
  </property>
  <property fmtid="{D5CDD505-2E9C-101B-9397-08002B2CF9AE}" pid="72" name="STToKnowUsers">
    <vt:lpwstr/>
  </property>
  <property fmtid="{D5CDD505-2E9C-101B-9397-08002B2CF9AE}" pid="73" name="STEventsForExcel">
    <vt:lpwstr/>
  </property>
  <property fmtid="{D5CDD505-2E9C-101B-9397-08002B2CF9AE}" pid="74" name="STChildOfMultiChildTask">
    <vt:lpwstr>0</vt:lpwstr>
  </property>
  <property fmtid="{D5CDD505-2E9C-101B-9397-08002B2CF9AE}" pid="75" name="city">
    <vt:lpwstr/>
  </property>
  <property fmtid="{D5CDD505-2E9C-101B-9397-08002B2CF9AE}" pid="76" name="שם הנמען">
    <vt:lpwstr/>
  </property>
  <property fmtid="{D5CDD505-2E9C-101B-9397-08002B2CF9AE}" pid="77" name="address">
    <vt:lpwstr/>
  </property>
  <property fmtid="{D5CDD505-2E9C-101B-9397-08002B2CF9AE}" pid="78" name="Print">
    <vt:lpwstr/>
  </property>
  <property fmtid="{D5CDD505-2E9C-101B-9397-08002B2CF9AE}" pid="79" name="Tfkid">
    <vt:lpwstr/>
  </property>
  <property fmtid="{D5CDD505-2E9C-101B-9397-08002B2CF9AE}" pid="80" name="סימוכין הפניה">
    <vt:lpwstr/>
  </property>
  <property fmtid="{D5CDD505-2E9C-101B-9397-08002B2CF9AE}" pid="81" name="מילות מפתח">
    <vt:lpwstr/>
  </property>
  <property fmtid="{D5CDD505-2E9C-101B-9397-08002B2CF9AE}" pid="82" name="company0">
    <vt:lpwstr/>
  </property>
  <property fmtid="{D5CDD505-2E9C-101B-9397-08002B2CF9AE}" pid="83" name="Idkun">
    <vt:lpwstr>________</vt:lpwstr>
  </property>
  <property fmtid="{D5CDD505-2E9C-101B-9397-08002B2CF9AE}" pid="84" name="ContentTypeId">
    <vt:lpwstr>0x010100FB48C45A811D2747BBAEB984310884C24100FB609EA468364F4EBD33752751F100C3</vt:lpwstr>
  </property>
  <property fmtid="{D5CDD505-2E9C-101B-9397-08002B2CF9AE}" pid="85" name="ContentType">
    <vt:lpwstr>מינהל יבשה - דואר יוצא</vt:lpwstr>
  </property>
  <property fmtid="{D5CDD505-2E9C-101B-9397-08002B2CF9AE}" pid="86" name="SDCategoryID">
    <vt:lpwstr/>
  </property>
  <property fmtid="{D5CDD505-2E9C-101B-9397-08002B2CF9AE}" pid="87" name="SDAsmachta">
    <vt:lpwstr/>
  </property>
  <property fmtid="{D5CDD505-2E9C-101B-9397-08002B2CF9AE}" pid="88" name="DocType">
    <vt:lpwstr/>
  </property>
  <property fmtid="{D5CDD505-2E9C-101B-9397-08002B2CF9AE}" pid="89" name="Close0">
    <vt:lpwstr/>
  </property>
  <property fmtid="{D5CDD505-2E9C-101B-9397-08002B2CF9AE}" pid="90" name="Address0">
    <vt:lpwstr/>
  </property>
  <property fmtid="{D5CDD505-2E9C-101B-9397-08002B2CF9AE}" pid="91" name="DateReceive">
    <vt:lpwstr/>
  </property>
  <property fmtid="{D5CDD505-2E9C-101B-9397-08002B2CF9AE}" pid="92" name="Source">
    <vt:lpwstr/>
  </property>
  <property fmtid="{D5CDD505-2E9C-101B-9397-08002B2CF9AE}" pid="93" name="Status0">
    <vt:lpwstr/>
  </property>
  <property fmtid="{D5CDD505-2E9C-101B-9397-08002B2CF9AE}" pid="94" name="Tipul0">
    <vt:lpwstr/>
  </property>
  <property fmtid="{D5CDD505-2E9C-101B-9397-08002B2CF9AE}" pid="95" name="metapel">
    <vt:lpwstr/>
  </property>
  <property fmtid="{D5CDD505-2E9C-101B-9397-08002B2CF9AE}" pid="96" name="SDImportance">
    <vt:lpwstr/>
  </property>
  <property fmtid="{D5CDD505-2E9C-101B-9397-08002B2CF9AE}" pid="97" name="SDDocumentSource">
    <vt:lpwstr/>
  </property>
  <property fmtid="{D5CDD505-2E9C-101B-9397-08002B2CF9AE}" pid="98" name="DateClose">
    <vt:lpwstr/>
  </property>
  <property fmtid="{D5CDD505-2E9C-101B-9397-08002B2CF9AE}" pid="99" name="SDSignersLogins">
    <vt:lpwstr/>
  </property>
  <property fmtid="{D5CDD505-2E9C-101B-9397-08002B2CF9AE}" pid="100" name="tdate">
    <vt:lpwstr/>
  </property>
  <property fmtid="{D5CDD505-2E9C-101B-9397-08002B2CF9AE}" pid="101" name="SDLastSigningDate">
    <vt:lpwstr/>
  </property>
  <property fmtid="{D5CDD505-2E9C-101B-9397-08002B2CF9AE}" pid="102" name="SDNumOfSignatures">
    <vt:lpwstr/>
  </property>
</Properties>
</file>